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5F8D4" w14:textId="77777777" w:rsidR="009F12A4" w:rsidRPr="00522FB0" w:rsidRDefault="009F12A4" w:rsidP="00522FB0">
      <w:pPr>
        <w:pStyle w:val="Zkladntext"/>
        <w:spacing w:before="3"/>
        <w:jc w:val="both"/>
        <w:rPr>
          <w:rFonts w:asciiTheme="minorHAnsi" w:hAnsiTheme="minorHAnsi" w:cstheme="minorHAnsi"/>
          <w:sz w:val="24"/>
          <w:szCs w:val="24"/>
        </w:rPr>
      </w:pPr>
    </w:p>
    <w:p w14:paraId="6190E2FD" w14:textId="77777777" w:rsidR="00522FB0" w:rsidRPr="00522FB0" w:rsidRDefault="00522FB0" w:rsidP="00522FB0">
      <w:pPr>
        <w:pStyle w:val="Zkladntext"/>
        <w:spacing w:before="3"/>
        <w:jc w:val="center"/>
        <w:rPr>
          <w:rFonts w:asciiTheme="minorHAnsi" w:hAnsiTheme="minorHAnsi" w:cstheme="minorHAnsi"/>
          <w:sz w:val="32"/>
          <w:szCs w:val="32"/>
        </w:rPr>
      </w:pPr>
      <w:r w:rsidRPr="00522FB0">
        <w:rPr>
          <w:rFonts w:asciiTheme="minorHAnsi" w:hAnsiTheme="minorHAnsi" w:cstheme="minorHAnsi"/>
          <w:b/>
          <w:bCs/>
          <w:sz w:val="32"/>
          <w:szCs w:val="32"/>
        </w:rPr>
        <w:t>Zaměstnavatelé kritizují nastavení benefitů: stát omezuje podporu zdraví zaměstnanců</w:t>
      </w:r>
    </w:p>
    <w:p w14:paraId="60AE08FE" w14:textId="77777777" w:rsidR="00522FB0" w:rsidRDefault="00522FB0" w:rsidP="00522FB0">
      <w:pPr>
        <w:pStyle w:val="Zkladntext"/>
        <w:spacing w:before="3"/>
        <w:jc w:val="both"/>
        <w:rPr>
          <w:rFonts w:asciiTheme="minorHAnsi" w:hAnsiTheme="minorHAnsi" w:cstheme="minorHAnsi"/>
          <w:sz w:val="24"/>
          <w:szCs w:val="24"/>
        </w:rPr>
      </w:pPr>
    </w:p>
    <w:p w14:paraId="479C0AA9" w14:textId="55B5F284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Praha, 2</w:t>
      </w:r>
      <w:r w:rsidR="00ED39DB" w:rsidRPr="003D5959">
        <w:rPr>
          <w:rFonts w:asciiTheme="minorHAnsi" w:hAnsiTheme="minorHAnsi" w:cstheme="minorHAnsi"/>
        </w:rPr>
        <w:t>8</w:t>
      </w:r>
      <w:r w:rsidRPr="003D5959">
        <w:rPr>
          <w:rFonts w:asciiTheme="minorHAnsi" w:hAnsiTheme="minorHAnsi" w:cstheme="minorHAnsi"/>
        </w:rPr>
        <w:t>. dubna 2026 – Konfederace zaměstnavatelských a podnikatelských svazů ČR (KZPS ČR) upozorňuje na nastavení daňových pravidel pro zaměstnanecké benefity v připravované legislativě. Zatímco u volnočasových benefitů má dojít ke zrušení limitu, zdravotní benefity mají zůstat nadále omezené.</w:t>
      </w:r>
    </w:p>
    <w:p w14:paraId="0B8CB6B3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4851D800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Podle zaměstnavatelů takový přístup neodpovídá významu podpory zdraví zaměstnanců ani dlouhodobým přínosům prevence.</w:t>
      </w:r>
    </w:p>
    <w:p w14:paraId="123351D1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06D85357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  <w:i/>
          <w:iCs/>
        </w:rPr>
        <w:t>„Zdravotní benefity nejsou nadstandard, ale investice – a to jak do zdraví zaměstnanců, tak do dlouhodobé stability veřejných financí. Je proto nelogické, aby byly limitovány přísněji než benefity volnočasové. Zároveň jde o jeden z nástrojů, jak do systému zapojit i soukromé prostředky firem,“</w:t>
      </w:r>
      <w:r w:rsidRPr="003D5959">
        <w:rPr>
          <w:rFonts w:asciiTheme="minorHAnsi" w:hAnsiTheme="minorHAnsi" w:cstheme="minorHAnsi"/>
        </w:rPr>
        <w:t xml:space="preserve"> říká prezident KZPS ČR Jiří Horecký.</w:t>
      </w:r>
    </w:p>
    <w:p w14:paraId="20CCD5A0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4A01CF7F" w14:textId="00A9CDC3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Zdravotní benefity podle zaměstnavatelů přispívají ke snížení nemocnosti zaměstnanců a podporují prevenci. Představují také možnost, jak více zapojit soukromé prostředky firem do péče o zdraví zaměstnanců, a doplnit tak zdroje, které jsou ve zdravotnictví dlouhodobě omezené. Současné nastavení však vytváří odlišné podmínky pro jednotlivé typy benefitů, které byly v minulosti posuzovány shodně.</w:t>
      </w:r>
    </w:p>
    <w:p w14:paraId="4F1EF145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428210DB" w14:textId="08AA5339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KZPS ČR v této věci podporuje stanovisko Ministerstva zdravotnictví ČR, které v připomínkovém řízení rovněž upozornilo na nelogičnost zachování limitu u zdravotních benefitů. Stejný požadavek na zrušení limitu zazněl napříč sociálními partnery, včetně Konfederace zaměstnavatelských a podnikatelských svazů ČR, Svazu průmyslu a dopravy ČR, Hospodářské komory ČR a Českomoravské konfederace odborových svazů.</w:t>
      </w:r>
    </w:p>
    <w:p w14:paraId="2C3EA492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12CD739C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  <w:i/>
          <w:iCs/>
        </w:rPr>
        <w:t>„Nerozumíme tomu, proč by měly být příspěvky na zdraví vnímány jako méně hodnotné než benefity v oblasti kultury, sportu nebo vzdělávání. Takové nastavení nedává z pohledu zaměstnavatelů ani zaměstnanců smysl,“</w:t>
      </w:r>
      <w:r w:rsidRPr="003D5959">
        <w:rPr>
          <w:rFonts w:asciiTheme="minorHAnsi" w:hAnsiTheme="minorHAnsi" w:cstheme="minorHAnsi"/>
        </w:rPr>
        <w:t xml:space="preserve"> dodává Horecký.</w:t>
      </w:r>
    </w:p>
    <w:p w14:paraId="771DDA3C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6ED8D72D" w14:textId="097E7C76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Zástupci zaměstnavatelů a zaměstnanců na tento problém upozornili také společným dopisem adresovaným ministryni financí Aleně Schillerové na začátku dubna. V dopise připomínají, že na jednání Rady hospodářské a sociální dohody ČR předseda vlády Andrej Babiš přislíbil zrušení limitu zdravotních benefitů.</w:t>
      </w:r>
    </w:p>
    <w:p w14:paraId="6A5FD5EB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0FC3B956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KZPS ČR upozorňuje také na další nesoulad v návrhu, který umožňuje čerpání benefitů na tištěné knihy, nikoli však na elektronické knihy nebo audioknihy. Podle zaměstnavatelů toto omezení neodpovídá současnému vývoji ani potřebám zaměstnanců.</w:t>
      </w:r>
    </w:p>
    <w:p w14:paraId="53E5B5DC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</w:p>
    <w:p w14:paraId="62A9BF94" w14:textId="77777777" w:rsidR="00454BC7" w:rsidRPr="003D5959" w:rsidRDefault="00454BC7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Konfederace zaměstnavatelských a podnikatelských svazů ČR proto navrhuje úpravu návrhu tak, aby pravidla pro zaměstnanecké benefity byla nastavena jednotně.</w:t>
      </w:r>
    </w:p>
    <w:p w14:paraId="079EAFCA" w14:textId="77777777" w:rsidR="00ED39DB" w:rsidRPr="003D5959" w:rsidRDefault="00ED39DB" w:rsidP="00454BC7">
      <w:pPr>
        <w:jc w:val="both"/>
        <w:rPr>
          <w:rFonts w:asciiTheme="minorHAnsi" w:hAnsiTheme="minorHAnsi" w:cstheme="minorHAnsi"/>
        </w:rPr>
      </w:pPr>
    </w:p>
    <w:p w14:paraId="49F88142" w14:textId="7241A0F9" w:rsidR="003D5959" w:rsidRPr="003D5959" w:rsidRDefault="003D5959" w:rsidP="00454BC7">
      <w:pPr>
        <w:jc w:val="both"/>
        <w:rPr>
          <w:rFonts w:asciiTheme="minorHAnsi" w:hAnsiTheme="minorHAnsi" w:cstheme="minorHAnsi"/>
          <w:b/>
          <w:bCs/>
        </w:rPr>
      </w:pPr>
      <w:r w:rsidRPr="003D5959">
        <w:rPr>
          <w:rFonts w:asciiTheme="minorHAnsi" w:hAnsiTheme="minorHAnsi" w:cstheme="minorHAnsi"/>
          <w:b/>
          <w:bCs/>
        </w:rPr>
        <w:t>Kontakt</w:t>
      </w:r>
    </w:p>
    <w:p w14:paraId="41A720EB" w14:textId="48D90DF0" w:rsidR="00ED39DB" w:rsidRPr="003D5959" w:rsidRDefault="00ED39DB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Mgr. Veronika Nekvindová Hotová</w:t>
      </w:r>
    </w:p>
    <w:p w14:paraId="7A68B9DE" w14:textId="7849BB80" w:rsidR="00ED39DB" w:rsidRPr="003D5959" w:rsidRDefault="00A57858" w:rsidP="00454BC7">
      <w:pPr>
        <w:jc w:val="both"/>
        <w:rPr>
          <w:rFonts w:asciiTheme="minorHAnsi" w:hAnsiTheme="minorHAnsi" w:cstheme="minorHAnsi"/>
        </w:rPr>
      </w:pPr>
      <w:r w:rsidRPr="003D5959">
        <w:rPr>
          <w:rFonts w:asciiTheme="minorHAnsi" w:hAnsiTheme="minorHAnsi" w:cstheme="minorHAnsi"/>
        </w:rPr>
        <w:t>nekvindova@kzps.cz, 604 926 669</w:t>
      </w:r>
    </w:p>
    <w:p w14:paraId="3506A477" w14:textId="77777777" w:rsidR="00256AB2" w:rsidRPr="003D5959" w:rsidRDefault="00256AB2" w:rsidP="00522FB0">
      <w:pPr>
        <w:jc w:val="both"/>
        <w:rPr>
          <w:rFonts w:asciiTheme="minorHAnsi" w:hAnsiTheme="minorHAnsi" w:cstheme="minorHAnsi"/>
        </w:rPr>
      </w:pPr>
    </w:p>
    <w:sectPr w:rsidR="00256AB2" w:rsidRPr="003D5959" w:rsidSect="00493AFA">
      <w:headerReference w:type="default" r:id="rId7"/>
      <w:footerReference w:type="default" r:id="rId8"/>
      <w:type w:val="continuous"/>
      <w:pgSz w:w="11910" w:h="16840"/>
      <w:pgMar w:top="1843" w:right="1021" w:bottom="1701" w:left="1021" w:header="1134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6721C" w14:textId="77777777" w:rsidR="004D3AFB" w:rsidRDefault="004D3AFB" w:rsidP="00DC61CC">
      <w:r>
        <w:separator/>
      </w:r>
    </w:p>
  </w:endnote>
  <w:endnote w:type="continuationSeparator" w:id="0">
    <w:p w14:paraId="6E2F8105" w14:textId="77777777" w:rsidR="004D3AFB" w:rsidRDefault="004D3AFB" w:rsidP="00DC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936BF" w14:textId="77777777" w:rsidR="005B0A99" w:rsidRDefault="006B6465" w:rsidP="005B0A99">
    <w:pPr>
      <w:pStyle w:val="Zkladntext"/>
      <w:spacing w:before="112" w:line="194" w:lineRule="exact"/>
      <w:ind w:left="113"/>
    </w:pPr>
    <w:r>
      <w:rPr>
        <w:noProof/>
      </w:rPr>
      <mc:AlternateContent>
        <mc:Choice Requires="wpg">
          <w:drawing>
            <wp:anchor distT="0" distB="0" distL="114300" distR="114300" simplePos="0" relativeHeight="251666944" behindDoc="0" locked="0" layoutInCell="1" allowOverlap="1" wp14:anchorId="56D0901C" wp14:editId="1A3574AA">
              <wp:simplePos x="0" y="0"/>
              <wp:positionH relativeFrom="page">
                <wp:posOffset>7200265</wp:posOffset>
              </wp:positionH>
              <wp:positionV relativeFrom="page">
                <wp:posOffset>8211820</wp:posOffset>
              </wp:positionV>
              <wp:extent cx="360045" cy="1080135"/>
              <wp:effectExtent l="0" t="0" r="0" b="0"/>
              <wp:wrapNone/>
              <wp:docPr id="202257038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12932"/>
                        <a:chExt cx="567" cy="1701"/>
                      </a:xfrm>
                    </wpg:grpSpPr>
                    <wps:wsp>
                      <wps:cNvPr id="469324055" name="Freeform 29"/>
                      <wps:cNvSpPr>
                        <a:spLocks/>
                      </wps:cNvSpPr>
                      <wps:spPr bwMode="auto">
                        <a:xfrm>
                          <a:off x="11338" y="13499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3499 13499"/>
                            <a:gd name="T3" fmla="*/ 13499 h 567"/>
                            <a:gd name="T4" fmla="+- 0 11339 11339"/>
                            <a:gd name="T5" fmla="*/ T4 w 567"/>
                            <a:gd name="T6" fmla="+- 0 13499 13499"/>
                            <a:gd name="T7" fmla="*/ 13499 h 567"/>
                            <a:gd name="T8" fmla="+- 0 11339 11339"/>
                            <a:gd name="T9" fmla="*/ T8 w 567"/>
                            <a:gd name="T10" fmla="+- 0 14066 13499"/>
                            <a:gd name="T11" fmla="*/ 14066 h 567"/>
                            <a:gd name="T12" fmla="+- 0 11905 11339"/>
                            <a:gd name="T13" fmla="*/ T12 w 567"/>
                            <a:gd name="T14" fmla="+- 0 13499 13499"/>
                            <a:gd name="T15" fmla="*/ 13499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82621126" name="AutoShape 30"/>
                      <wps:cNvSpPr>
                        <a:spLocks/>
                      </wps:cNvSpPr>
                      <wps:spPr bwMode="auto">
                        <a:xfrm>
                          <a:off x="11338" y="12932"/>
                          <a:ext cx="567" cy="1701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4632 12932"/>
                            <a:gd name="T3" fmla="*/ 14632 h 1701"/>
                            <a:gd name="T4" fmla="+- 0 11906 11339"/>
                            <a:gd name="T5" fmla="*/ T4 w 567"/>
                            <a:gd name="T6" fmla="+- 0 14066 12932"/>
                            <a:gd name="T7" fmla="*/ 14066 h 1701"/>
                            <a:gd name="T8" fmla="+- 0 11906 11339"/>
                            <a:gd name="T9" fmla="*/ T8 w 567"/>
                            <a:gd name="T10" fmla="+- 0 14066 12932"/>
                            <a:gd name="T11" fmla="*/ 14066 h 1701"/>
                            <a:gd name="T12" fmla="+- 0 11339 11339"/>
                            <a:gd name="T13" fmla="*/ T12 w 567"/>
                            <a:gd name="T14" fmla="+- 0 14632 12932"/>
                            <a:gd name="T15" fmla="*/ 14632 h 1701"/>
                            <a:gd name="T16" fmla="+- 0 11906 11339"/>
                            <a:gd name="T17" fmla="*/ T16 w 567"/>
                            <a:gd name="T18" fmla="+- 0 14632 12932"/>
                            <a:gd name="T19" fmla="*/ 14632 h 1701"/>
                            <a:gd name="T20" fmla="+- 0 11906 11339"/>
                            <a:gd name="T21" fmla="*/ T20 w 567"/>
                            <a:gd name="T22" fmla="+- 0 12932 12932"/>
                            <a:gd name="T23" fmla="*/ 12932 h 1701"/>
                            <a:gd name="T24" fmla="+- 0 11339 11339"/>
                            <a:gd name="T25" fmla="*/ T24 w 567"/>
                            <a:gd name="T26" fmla="+- 0 12932 12932"/>
                            <a:gd name="T27" fmla="*/ 12932 h 1701"/>
                            <a:gd name="T28" fmla="+- 0 11906 11339"/>
                            <a:gd name="T29" fmla="*/ T28 w 567"/>
                            <a:gd name="T30" fmla="+- 0 13499 12932"/>
                            <a:gd name="T31" fmla="*/ 13499 h 1701"/>
                            <a:gd name="T32" fmla="+- 0 11906 11339"/>
                            <a:gd name="T33" fmla="*/ T32 w 567"/>
                            <a:gd name="T34" fmla="+- 0 13499 12932"/>
                            <a:gd name="T35" fmla="*/ 13499 h 1701"/>
                            <a:gd name="T36" fmla="+- 0 11906 11339"/>
                            <a:gd name="T37" fmla="*/ T36 w 567"/>
                            <a:gd name="T38" fmla="+- 0 12932 12932"/>
                            <a:gd name="T39" fmla="*/ 12932 h 17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67" h="1701">
                              <a:moveTo>
                                <a:pt x="567" y="1700"/>
                              </a:moveTo>
                              <a:lnTo>
                                <a:pt x="567" y="1134"/>
                              </a:lnTo>
                              <a:lnTo>
                                <a:pt x="0" y="1700"/>
                              </a:lnTo>
                              <a:lnTo>
                                <a:pt x="567" y="1700"/>
                              </a:lnTo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75C2E6" id="Group 28" o:spid="_x0000_s1026" style="position:absolute;margin-left:566.95pt;margin-top:646.6pt;width:28.35pt;height:85.05pt;z-index:251666944;mso-position-horizontal-relative:page;mso-position-vertical-relative:page" coordorigin="11339,12932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">
              <v:shape id="Freeform 29" o:spid="_x0000_s1027" style="position:absolute;left:11338;top:13499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" path="m566,l,,,567,566,xe" fillcolor="#153d8a" stroked="f">
                <v:path arrowok="t" o:connecttype="custom" o:connectlocs="566,13499;0,13499;0,14066;566,13499" o:connectangles="0,0,0,0"/>
              </v:shape>
              <v:shape id="AutoShape 30" o:spid="_x0000_s1028" style="position:absolute;left:11338;top:12932;width:567;height:1701;visibility:visible;mso-wrap-style:square;v-text-anchor:top" coordsize="567,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" path="m567,1700r,-566l,1700r567,m567,l,,567,567,567,e" fillcolor="#9d9d9c" stroked="f">
                <v:fill opacity="6425f"/>
                <v:path arrowok="t" o:connecttype="custom" o:connectlocs="567,14632;567,14066;567,14066;0,14632;567,14632;567,12932;0,12932;567,13499;567,13499;567,12932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FC96637" wp14:editId="3C631842">
              <wp:simplePos x="0" y="0"/>
              <wp:positionH relativeFrom="page">
                <wp:posOffset>5868035</wp:posOffset>
              </wp:positionH>
              <wp:positionV relativeFrom="paragraph">
                <wp:posOffset>132080</wp:posOffset>
              </wp:positionV>
              <wp:extent cx="972185" cy="207645"/>
              <wp:effectExtent l="0" t="0" r="0" b="0"/>
              <wp:wrapNone/>
              <wp:docPr id="153370355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185" cy="207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A41C8E" w14:textId="77777777" w:rsidR="005B0A99" w:rsidRDefault="005B0A99" w:rsidP="005B0A99">
                          <w:pPr>
                            <w:spacing w:before="33"/>
                            <w:rPr>
                              <w:rFonts w:ascii="Gill Sans MT"/>
                              <w:b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rFonts w:ascii="Gill Sans MT"/>
                                <w:b/>
                                <w:color w:val="DC0D1D"/>
                                <w:w w:val="105"/>
                                <w:sz w:val="24"/>
                              </w:rPr>
                              <w:t>www.kzps.cz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C96637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left:0;text-align:left;margin-left:462.05pt;margin-top:10.4pt;width:76.55pt;height:16.3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" filled="f" stroked="f">
              <v:textbox inset="0,0,0,0">
                <w:txbxContent>
                  <w:p w14:paraId="01A41C8E" w14:textId="77777777" w:rsidR="005B0A99" w:rsidRDefault="005B0A99" w:rsidP="005B0A99">
                    <w:pPr>
                      <w:spacing w:before="33"/>
                      <w:rPr>
                        <w:rFonts w:ascii="Gill Sans MT"/>
                        <w:b/>
                        <w:sz w:val="24"/>
                      </w:rPr>
                    </w:pPr>
                    <w:hyperlink r:id="rId2">
                      <w:r>
                        <w:rPr>
                          <w:rFonts w:ascii="Gill Sans MT"/>
                          <w:b/>
                          <w:color w:val="DC0D1D"/>
                          <w:w w:val="105"/>
                          <w:sz w:val="24"/>
                        </w:rPr>
                        <w:t>www.kzps.cz</w:t>
                      </w:r>
                    </w:hyperlink>
                  </w:p>
                </w:txbxContent>
              </v:textbox>
              <w10:wrap anchorx="page"/>
            </v:shape>
          </w:pict>
        </mc:Fallback>
      </mc:AlternateContent>
    </w:r>
    <w:r w:rsidR="005B0A99">
      <w:rPr>
        <w:rFonts w:ascii="Gill Sans MT" w:hAnsi="Gill Sans MT"/>
        <w:b/>
        <w:color w:val="3C3C3B"/>
        <w:w w:val="105"/>
      </w:rPr>
      <w:t xml:space="preserve">Sídlo: </w:t>
    </w:r>
    <w:r w:rsidR="005B0A99">
      <w:rPr>
        <w:color w:val="3C3C3B"/>
        <w:w w:val="105"/>
      </w:rPr>
      <w:t>Václavské nám. 831/21 I 110 00 Praha 1</w:t>
    </w:r>
  </w:p>
  <w:p w14:paraId="023637F9" w14:textId="77777777" w:rsidR="005B0A99" w:rsidRDefault="005B0A99" w:rsidP="005B0A99">
    <w:pPr>
      <w:pStyle w:val="Zkladntext"/>
      <w:spacing w:line="192" w:lineRule="exact"/>
      <w:ind w:left="113"/>
    </w:pPr>
    <w:r>
      <w:rPr>
        <w:rFonts w:ascii="Arial" w:hAnsi="Arial"/>
        <w:b/>
        <w:color w:val="3C3C3B"/>
      </w:rPr>
      <w:t xml:space="preserve">Kancelář: </w:t>
    </w:r>
    <w:r>
      <w:rPr>
        <w:color w:val="3C3C3B"/>
      </w:rPr>
      <w:t>budova Vyšehrad Garden I Na Pankráci 322/26 I 140 00 Praha 4</w:t>
    </w:r>
  </w:p>
  <w:p w14:paraId="750E0539" w14:textId="77777777" w:rsidR="005B0A99" w:rsidRDefault="006B6465">
    <w:pPr>
      <w:pStyle w:val="Zpat"/>
    </w:pPr>
    <w:r>
      <w:rPr>
        <w:noProof/>
      </w:rPr>
      <mc:AlternateContent>
        <mc:Choice Requires="wpg">
          <w:drawing>
            <wp:anchor distT="0" distB="0" distL="114300" distR="114300" simplePos="0" relativeHeight="251665920" behindDoc="0" locked="0" layoutInCell="1" allowOverlap="1" wp14:anchorId="40A6725F" wp14:editId="4C7E6A8C">
              <wp:simplePos x="0" y="0"/>
              <wp:positionH relativeFrom="page">
                <wp:posOffset>7200265</wp:posOffset>
              </wp:positionH>
              <wp:positionV relativeFrom="page">
                <wp:posOffset>9611995</wp:posOffset>
              </wp:positionV>
              <wp:extent cx="360045" cy="1080135"/>
              <wp:effectExtent l="0" t="0" r="0" b="0"/>
              <wp:wrapNone/>
              <wp:docPr id="300685965" name="Grou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15137"/>
                        <a:chExt cx="567" cy="1701"/>
                      </a:xfrm>
                    </wpg:grpSpPr>
                    <wps:wsp>
                      <wps:cNvPr id="135468405" name="Freeform 21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5704 15704"/>
                            <a:gd name="T7" fmla="*/ 15704 h 567"/>
                            <a:gd name="T8" fmla="+- 0 11339 11339"/>
                            <a:gd name="T9" fmla="*/ T8 w 567"/>
                            <a:gd name="T10" fmla="+- 0 16271 15704"/>
                            <a:gd name="T11" fmla="*/ 16271 h 567"/>
                            <a:gd name="T12" fmla="+- 0 11906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57565198" name="Freeform 22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271 16271"/>
                            <a:gd name="T7" fmla="*/ 16271 h 567"/>
                            <a:gd name="T8" fmla="+- 0 11906 11339"/>
                            <a:gd name="T9" fmla="*/ T8 w 567"/>
                            <a:gd name="T10" fmla="+- 0 16838 16271"/>
                            <a:gd name="T11" fmla="*/ 16838 h 567"/>
                            <a:gd name="T12" fmla="+- 0 11906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48282570" name="Freeform 23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838 16271"/>
                            <a:gd name="T7" fmla="*/ 16838 h 567"/>
                            <a:gd name="T8" fmla="+- 0 11906 11339"/>
                            <a:gd name="T9" fmla="*/ T8 w 567"/>
                            <a:gd name="T10" fmla="+- 0 16838 16271"/>
                            <a:gd name="T11" fmla="*/ 16838 h 567"/>
                            <a:gd name="T12" fmla="+- 0 11339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5472110" name="Freeform 24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6271 15704"/>
                            <a:gd name="T7" fmla="*/ 16271 h 567"/>
                            <a:gd name="T8" fmla="+- 0 11906 11339"/>
                            <a:gd name="T9" fmla="*/ T8 w 567"/>
                            <a:gd name="T10" fmla="+- 0 16271 15704"/>
                            <a:gd name="T11" fmla="*/ 16271 h 567"/>
                            <a:gd name="T12" fmla="+- 0 11339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18147426" name="Freeform 25"/>
                      <wps:cNvSpPr>
                        <a:spLocks/>
                      </wps:cNvSpPr>
                      <wps:spPr bwMode="auto">
                        <a:xfrm>
                          <a:off x="11338" y="15137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5137 15137"/>
                            <a:gd name="T3" fmla="*/ 15137 h 567"/>
                            <a:gd name="T4" fmla="+- 0 11339 11339"/>
                            <a:gd name="T5" fmla="*/ T4 w 567"/>
                            <a:gd name="T6" fmla="+- 0 15704 15137"/>
                            <a:gd name="T7" fmla="*/ 15704 h 567"/>
                            <a:gd name="T8" fmla="+- 0 11905 11339"/>
                            <a:gd name="T9" fmla="*/ T8 w 567"/>
                            <a:gd name="T10" fmla="+- 0 15704 15137"/>
                            <a:gd name="T11" fmla="*/ 15704 h 567"/>
                            <a:gd name="T12" fmla="+- 0 11905 11339"/>
                            <a:gd name="T13" fmla="*/ T12 w 567"/>
                            <a:gd name="T14" fmla="+- 0 15137 15137"/>
                            <a:gd name="T15" fmla="*/ 15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96703" name="Freeform 26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6271 15704"/>
                            <a:gd name="T7" fmla="*/ 16271 h 567"/>
                            <a:gd name="T8" fmla="+- 0 11906 11339"/>
                            <a:gd name="T9" fmla="*/ T8 w 567"/>
                            <a:gd name="T10" fmla="+- 0 16271 15704"/>
                            <a:gd name="T11" fmla="*/ 16271 h 567"/>
                            <a:gd name="T12" fmla="+- 0 11906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2868488" name="Freeform 27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838 16271"/>
                            <a:gd name="T7" fmla="*/ 16838 h 567"/>
                            <a:gd name="T8" fmla="+- 0 11905 11339"/>
                            <a:gd name="T9" fmla="*/ T8 w 567"/>
                            <a:gd name="T10" fmla="+- 0 16838 16271"/>
                            <a:gd name="T11" fmla="*/ 16838 h 567"/>
                            <a:gd name="T12" fmla="+- 0 11905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55C3663" id="Group 20" o:spid="_x0000_s1026" style="position:absolute;margin-left:566.95pt;margin-top:756.85pt;width:28.35pt;height:85.05pt;z-index:251665920;mso-position-horizontal-relative:page;mso-position-vertical-relative:page" coordorigin="11339,15137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">
              <v:shape id="Freeform 21" o:spid="_x0000_s1027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" path="m567,l,,,567,567,xe" fillcolor="#9d9d9c" stroked="f">
                <v:fill opacity="13107f"/>
                <v:path arrowok="t" o:connecttype="custom" o:connectlocs="567,15704;0,15704;0,16271;567,15704" o:connectangles="0,0,0,0"/>
              </v:shape>
              <v:shape id="Freeform 22" o:spid="_x0000_s1028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" path="m567,l,,567,567,567,xe" fillcolor="#153d8a" stroked="f">
                <v:fill opacity="13107f"/>
                <v:path arrowok="t" o:connecttype="custom" o:connectlocs="567,16271;0,16271;567,16838;567,16271" o:connectangles="0,0,0,0"/>
              </v:shape>
              <v:shape id="Freeform 23" o:spid="_x0000_s1029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" path="m,l,567r567,l,xe" fillcolor="#153d8a" stroked="f">
                <v:fill opacity="6425f"/>
                <v:path arrowok="t" o:connecttype="custom" o:connectlocs="0,16271;0,16838;567,16838;0,16271" o:connectangles="0,0,0,0"/>
              </v:shape>
              <v:shape id="Freeform 24" o:spid="_x0000_s1030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" path="m,l,567r567,l,xe" stroked="f">
                <v:fill opacity="13107f"/>
                <v:path arrowok="t" o:connecttype="custom" o:connectlocs="0,15704;0,16271;567,16271;0,15704" o:connectangles="0,0,0,0"/>
              </v:shape>
              <v:shape id="Freeform 25" o:spid="_x0000_s1031" style="position:absolute;left:11338;top:15137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" path="m566,l,567r566,l566,xe" fillcolor="#e30613" stroked="f">
                <v:path arrowok="t" o:connecttype="custom" o:connectlocs="566,15137;0,15704;566,15704;566,15137" o:connectangles="0,0,0,0"/>
              </v:shape>
              <v:shape id="Freeform 26" o:spid="_x0000_s1032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" path="m567,l,567r567,l567,xe" fillcolor="#9d9d9c" stroked="f">
                <v:fill opacity="6425f"/>
                <v:path arrowok="t" o:connecttype="custom" o:connectlocs="567,15704;0,16271;567,16271;567,15704" o:connectangles="0,0,0,0"/>
              </v:shape>
              <v:shape id="Freeform 27" o:spid="_x0000_s1033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" path="m566,l,567r566,l566,xe" fillcolor="#153d8a" stroked="f">
                <v:path arrowok="t" o:connecttype="custom" o:connectlocs="566,16271;0,16838;566,16838;566,16271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28CA5401" wp14:editId="7505675A">
              <wp:simplePos x="0" y="0"/>
              <wp:positionH relativeFrom="page">
                <wp:posOffset>0</wp:posOffset>
              </wp:positionH>
              <wp:positionV relativeFrom="page">
                <wp:posOffset>9001125</wp:posOffset>
              </wp:positionV>
              <wp:extent cx="360045" cy="360045"/>
              <wp:effectExtent l="0" t="0" r="0" b="0"/>
              <wp:wrapNone/>
              <wp:docPr id="1351256185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360045"/>
                        <a:chOff x="0" y="0"/>
                        <a:chExt cx="567" cy="567"/>
                      </a:xfrm>
                    </wpg:grpSpPr>
                    <wps:wsp>
                      <wps:cNvPr id="284907192" name="Freeform 19"/>
                      <wps:cNvSpPr>
                        <a:spLocks/>
                      </wps:cNvSpPr>
                      <wps:spPr bwMode="auto">
                        <a:xfrm>
                          <a:off x="0" y="0"/>
                          <a:ext cx="567" cy="567"/>
                        </a:xfrm>
                        <a:custGeom>
                          <a:avLst/>
                          <a:gdLst>
                            <a:gd name="T0" fmla="*/ 567 w 567"/>
                            <a:gd name="T1" fmla="*/ 0 h 567"/>
                            <a:gd name="T2" fmla="*/ 0 w 567"/>
                            <a:gd name="T3" fmla="*/ 0 h 567"/>
                            <a:gd name="T4" fmla="*/ 0 w 567"/>
                            <a:gd name="T5" fmla="*/ 567 h 567"/>
                            <a:gd name="T6" fmla="*/ 567 w 567"/>
                            <a:gd name="T7" fmla="*/ 0 h 5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C119066" id="Group 18" o:spid="_x0000_s1026" style="position:absolute;margin-left:0;margin-top:708.75pt;width:28.35pt;height:28.35pt;z-index:-251651584;mso-position-horizontal-relative:page;mso-position-vertical-relative:page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">
              <v:shape id="Freeform 19" o:spid="_x0000_s1027" style="position:absolute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" path="m567,l,,,567,567,xe" fillcolor="#e30613" stroked="f">
                <v:path arrowok="t" o:connecttype="custom" o:connectlocs="567,0;0,0;0,567;567,0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6B5AE25A" wp14:editId="18AA7DE0">
              <wp:simplePos x="0" y="0"/>
              <wp:positionH relativeFrom="page">
                <wp:posOffset>0</wp:posOffset>
              </wp:positionH>
              <wp:positionV relativeFrom="page">
                <wp:posOffset>9970135</wp:posOffset>
              </wp:positionV>
              <wp:extent cx="360045" cy="721995"/>
              <wp:effectExtent l="0" t="0" r="0" b="0"/>
              <wp:wrapNone/>
              <wp:docPr id="1824055888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721995"/>
                        <a:chOff x="0" y="15701"/>
                        <a:chExt cx="567" cy="1137"/>
                      </a:xfrm>
                    </wpg:grpSpPr>
                    <wps:wsp>
                      <wps:cNvPr id="411485408" name="Freeform 12"/>
                      <wps:cNvSpPr>
                        <a:spLocks/>
                      </wps:cNvSpPr>
                      <wps:spPr bwMode="auto">
                        <a:xfrm>
                          <a:off x="0" y="15700"/>
                          <a:ext cx="567" cy="567"/>
                        </a:xfrm>
                        <a:custGeom>
                          <a:avLst/>
                          <a:gdLst>
                            <a:gd name="T0" fmla="*/ 567 w 567"/>
                            <a:gd name="T1" fmla="+- 0 15701 15701"/>
                            <a:gd name="T2" fmla="*/ 15701 h 567"/>
                            <a:gd name="T3" fmla="*/ 0 w 567"/>
                            <a:gd name="T4" fmla="+- 0 16268 15701"/>
                            <a:gd name="T5" fmla="*/ 16268 h 567"/>
                            <a:gd name="T6" fmla="*/ 567 w 567"/>
                            <a:gd name="T7" fmla="+- 0 16268 15701"/>
                            <a:gd name="T8" fmla="*/ 16268 h 567"/>
                            <a:gd name="T9" fmla="*/ 567 w 567"/>
                            <a:gd name="T10" fmla="+- 0 15701 15701"/>
                            <a:gd name="T11" fmla="*/ 15701 h 567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8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50400035" name="Freeform 13"/>
                      <wps:cNvSpPr>
                        <a:spLocks/>
                      </wps:cNvSpPr>
                      <wps:spPr bwMode="auto">
                        <a:xfrm>
                          <a:off x="0" y="16270"/>
                          <a:ext cx="567" cy="567"/>
                        </a:xfrm>
                        <a:custGeom>
                          <a:avLst/>
                          <a:gdLst>
                            <a:gd name="T0" fmla="*/ 0 w 567"/>
                            <a:gd name="T1" fmla="+- 0 16271 16271"/>
                            <a:gd name="T2" fmla="*/ 16271 h 567"/>
                            <a:gd name="T3" fmla="*/ 0 w 567"/>
                            <a:gd name="T4" fmla="+- 0 16838 16271"/>
                            <a:gd name="T5" fmla="*/ 16838 h 567"/>
                            <a:gd name="T6" fmla="*/ 567 w 567"/>
                            <a:gd name="T7" fmla="+- 0 16838 16271"/>
                            <a:gd name="T8" fmla="*/ 16838 h 567"/>
                            <a:gd name="T9" fmla="*/ 0 w 567"/>
                            <a:gd name="T10" fmla="+- 0 16271 16271"/>
                            <a:gd name="T11" fmla="*/ 16271 h 567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3D5FD5C" id="Group 11" o:spid="_x0000_s1026" style="position:absolute;margin-left:0;margin-top:785.05pt;width:28.35pt;height:56.85pt;z-index:251663872;mso-position-horizontal-relative:page;mso-position-vertical-relative:page" coordorigin=",15701" coordsize="567,1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">
              <v:shape id="Freeform 12" o:spid="_x0000_s1027" style="position:absolute;top:1570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" path="m567,l,567r567,l567,xe" fillcolor="#153d8a" stroked="f">
                <v:fill opacity="58853f"/>
                <v:path arrowok="t" o:connecttype="custom" o:connectlocs="567,15701;0,16268;567,16268;567,15701" o:connectangles="0,0,0,0"/>
              </v:shape>
              <v:shape id="Freeform 13" o:spid="_x0000_s1028" style="position:absolute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" path="m,l,567r567,l,xe" fillcolor="#9d9d9c" stroked="f">
                <v:fill opacity="6425f"/>
                <v:path arrowok="t" o:connecttype="custom" o:connectlocs="0,16271;0,16838;567,16838;0,16271" o:connectangles="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1B06E" w14:textId="77777777" w:rsidR="004D3AFB" w:rsidRDefault="004D3AFB" w:rsidP="00DC61CC">
      <w:r>
        <w:separator/>
      </w:r>
    </w:p>
  </w:footnote>
  <w:footnote w:type="continuationSeparator" w:id="0">
    <w:p w14:paraId="34D801DF" w14:textId="77777777" w:rsidR="004D3AFB" w:rsidRDefault="004D3AFB" w:rsidP="00DC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3B95D" w14:textId="77777777" w:rsidR="00DC61CC" w:rsidRDefault="006B6465">
    <w:pPr>
      <w:pStyle w:val="Zhlav"/>
    </w:pPr>
    <w:r>
      <w:rPr>
        <w:noProof/>
      </w:rPr>
      <mc:AlternateContent>
        <mc:Choice Requires="wpg">
          <w:drawing>
            <wp:anchor distT="0" distB="0" distL="114300" distR="114300" simplePos="0" relativeHeight="251668992" behindDoc="0" locked="0" layoutInCell="1" allowOverlap="1" wp14:anchorId="7A1A9777" wp14:editId="6931AA23">
              <wp:simplePos x="0" y="0"/>
              <wp:positionH relativeFrom="page">
                <wp:posOffset>7200265</wp:posOffset>
              </wp:positionH>
              <wp:positionV relativeFrom="page">
                <wp:posOffset>1762125</wp:posOffset>
              </wp:positionV>
              <wp:extent cx="360045" cy="1080135"/>
              <wp:effectExtent l="0" t="0" r="0" b="0"/>
              <wp:wrapNone/>
              <wp:docPr id="1257022559" name="Group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2775"/>
                        <a:chExt cx="567" cy="1701"/>
                      </a:xfrm>
                    </wpg:grpSpPr>
                    <wps:wsp>
                      <wps:cNvPr id="2132716909" name="Freeform 39"/>
                      <wps:cNvSpPr>
                        <a:spLocks/>
                      </wps:cNvSpPr>
                      <wps:spPr bwMode="auto">
                        <a:xfrm>
                          <a:off x="11338" y="3341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3342 3342"/>
                            <a:gd name="T3" fmla="*/ 3342 h 567"/>
                            <a:gd name="T4" fmla="+- 0 11339 11339"/>
                            <a:gd name="T5" fmla="*/ T4 w 567"/>
                            <a:gd name="T6" fmla="+- 0 3909 3342"/>
                            <a:gd name="T7" fmla="*/ 3909 h 567"/>
                            <a:gd name="T8" fmla="+- 0 11905 11339"/>
                            <a:gd name="T9" fmla="*/ T8 w 567"/>
                            <a:gd name="T10" fmla="+- 0 3909 3342"/>
                            <a:gd name="T11" fmla="*/ 3909 h 567"/>
                            <a:gd name="T12" fmla="+- 0 11339 11339"/>
                            <a:gd name="T13" fmla="*/ T12 w 567"/>
                            <a:gd name="T14" fmla="+- 0 3342 3342"/>
                            <a:gd name="T15" fmla="*/ 3342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6645702" name="AutoShape 40"/>
                      <wps:cNvSpPr>
                        <a:spLocks/>
                      </wps:cNvSpPr>
                      <wps:spPr bwMode="auto">
                        <a:xfrm>
                          <a:off x="11338" y="2775"/>
                          <a:ext cx="567" cy="1701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3909 2775"/>
                            <a:gd name="T3" fmla="*/ 3909 h 1701"/>
                            <a:gd name="T4" fmla="+- 0 11339 11339"/>
                            <a:gd name="T5" fmla="*/ T4 w 567"/>
                            <a:gd name="T6" fmla="+- 0 4476 2775"/>
                            <a:gd name="T7" fmla="*/ 4476 h 1701"/>
                            <a:gd name="T8" fmla="+- 0 11906 11339"/>
                            <a:gd name="T9" fmla="*/ T8 w 567"/>
                            <a:gd name="T10" fmla="+- 0 4476 2775"/>
                            <a:gd name="T11" fmla="*/ 4476 h 1701"/>
                            <a:gd name="T12" fmla="+- 0 11906 11339"/>
                            <a:gd name="T13" fmla="*/ T12 w 567"/>
                            <a:gd name="T14" fmla="+- 0 3909 2775"/>
                            <a:gd name="T15" fmla="*/ 3909 h 1701"/>
                            <a:gd name="T16" fmla="+- 0 11906 11339"/>
                            <a:gd name="T17" fmla="*/ T16 w 567"/>
                            <a:gd name="T18" fmla="+- 0 3909 2775"/>
                            <a:gd name="T19" fmla="*/ 3909 h 1701"/>
                            <a:gd name="T20" fmla="+- 0 11906 11339"/>
                            <a:gd name="T21" fmla="*/ T20 w 567"/>
                            <a:gd name="T22" fmla="+- 0 2775 2775"/>
                            <a:gd name="T23" fmla="*/ 2775 h 1701"/>
                            <a:gd name="T24" fmla="+- 0 11339 11339"/>
                            <a:gd name="T25" fmla="*/ T24 w 567"/>
                            <a:gd name="T26" fmla="+- 0 2775 2775"/>
                            <a:gd name="T27" fmla="*/ 2775 h 1701"/>
                            <a:gd name="T28" fmla="+- 0 11906 11339"/>
                            <a:gd name="T29" fmla="*/ T28 w 567"/>
                            <a:gd name="T30" fmla="+- 0 3342 2775"/>
                            <a:gd name="T31" fmla="*/ 3342 h 1701"/>
                            <a:gd name="T32" fmla="+- 0 11906 11339"/>
                            <a:gd name="T33" fmla="*/ T32 w 567"/>
                            <a:gd name="T34" fmla="+- 0 3342 2775"/>
                            <a:gd name="T35" fmla="*/ 3342 h 1701"/>
                            <a:gd name="T36" fmla="+- 0 11906 11339"/>
                            <a:gd name="T37" fmla="*/ T36 w 567"/>
                            <a:gd name="T38" fmla="+- 0 2775 2775"/>
                            <a:gd name="T39" fmla="*/ 2775 h 17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67" h="1701">
                              <a:moveTo>
                                <a:pt x="567" y="1134"/>
                              </a:moveTo>
                              <a:lnTo>
                                <a:pt x="0" y="1701"/>
                              </a:lnTo>
                              <a:lnTo>
                                <a:pt x="567" y="1701"/>
                              </a:lnTo>
                              <a:lnTo>
                                <a:pt x="567" y="1134"/>
                              </a:lnTo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80B9B0" id="Group 38" o:spid="_x0000_s1026" style="position:absolute;margin-left:566.95pt;margin-top:138.75pt;width:28.35pt;height:85.05pt;z-index:251668992;mso-position-horizontal-relative:page;mso-position-vertical-relative:page" coordorigin="11339,2775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">
              <v:shape id="Freeform 39" o:spid="_x0000_s1027" style="position:absolute;left:11338;top:3341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" path="m,l,567r566,l,xe" fillcolor="#153d8a" stroked="f">
                <v:path arrowok="t" o:connecttype="custom" o:connectlocs="0,3342;0,3909;566,3909;0,3342" o:connectangles="0,0,0,0"/>
              </v:shape>
              <v:shape id="AutoShape 40" o:spid="_x0000_s1028" style="position:absolute;left:11338;top:2775;width:567;height:1701;visibility:visible;mso-wrap-style:square;v-text-anchor:top" coordsize="567,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" path="m567,1134l,1701r567,l567,1134m567,l,,567,567,567,e" fillcolor="#9d9d9c" stroked="f">
                <v:fill opacity="6425f"/>
                <v:path arrowok="t" o:connecttype="custom" o:connectlocs="567,3909;0,4476;567,4476;567,3909;567,3909;567,2775;0,2775;567,3342;567,3342;567,2775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3158EEF0" wp14:editId="3BD32815">
              <wp:simplePos x="0" y="0"/>
              <wp:positionH relativeFrom="page">
                <wp:posOffset>7200265</wp:posOffset>
              </wp:positionH>
              <wp:positionV relativeFrom="page">
                <wp:posOffset>0</wp:posOffset>
              </wp:positionV>
              <wp:extent cx="360045" cy="1442085"/>
              <wp:effectExtent l="0" t="0" r="0" b="0"/>
              <wp:wrapNone/>
              <wp:docPr id="1991532075" name="Group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442085"/>
                        <a:chOff x="11339" y="0"/>
                        <a:chExt cx="567" cy="2271"/>
                      </a:xfrm>
                    </wpg:grpSpPr>
                    <wps:wsp>
                      <wps:cNvPr id="827412714" name="Freeform 32"/>
                      <wps:cNvSpPr>
                        <a:spLocks/>
                      </wps:cNvSpPr>
                      <wps:spPr bwMode="auto">
                        <a:xfrm>
                          <a:off x="11338" y="57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570 570"/>
                            <a:gd name="T3" fmla="*/ 570 h 567"/>
                            <a:gd name="T4" fmla="+- 0 11339 11339"/>
                            <a:gd name="T5" fmla="*/ T4 w 567"/>
                            <a:gd name="T6" fmla="+- 0 570 570"/>
                            <a:gd name="T7" fmla="*/ 570 h 567"/>
                            <a:gd name="T8" fmla="+- 0 11339 11339"/>
                            <a:gd name="T9" fmla="*/ T8 w 567"/>
                            <a:gd name="T10" fmla="+- 0 1137 570"/>
                            <a:gd name="T11" fmla="*/ 1137 h 567"/>
                            <a:gd name="T12" fmla="+- 0 11906 11339"/>
                            <a:gd name="T13" fmla="*/ T12 w 567"/>
                            <a:gd name="T14" fmla="+- 0 570 570"/>
                            <a:gd name="T15" fmla="*/ 570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8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27028925" name="Freeform 33"/>
                      <wps:cNvSpPr>
                        <a:spLocks/>
                      </wps:cNvSpPr>
                      <wps:spPr bwMode="auto">
                        <a:xfrm>
                          <a:off x="11338" y="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*/ 0 h 567"/>
                            <a:gd name="T3" fmla="+- 0 11340 11339"/>
                            <a:gd name="T4" fmla="*/ T3 w 567"/>
                            <a:gd name="T5" fmla="*/ 0 h 567"/>
                            <a:gd name="T6" fmla="+- 0 11339 11339"/>
                            <a:gd name="T7" fmla="*/ T6 w 567"/>
                            <a:gd name="T8" fmla="*/ 0 h 567"/>
                            <a:gd name="T9" fmla="+- 0 11906 11339"/>
                            <a:gd name="T10" fmla="*/ T9 w 567"/>
                            <a:gd name="T11" fmla="*/ 567 h 567"/>
                            <a:gd name="T12" fmla="+- 0 11906 11339"/>
                            <a:gd name="T13" fmla="*/ T12 w 567"/>
                            <a:gd name="T14" fmla="*/ 0 h 567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3396271" name="Freeform 34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704 1137"/>
                            <a:gd name="T7" fmla="*/ 1704 h 567"/>
                            <a:gd name="T8" fmla="+- 0 11906 11339"/>
                            <a:gd name="T9" fmla="*/ T8 w 567"/>
                            <a:gd name="T10" fmla="+- 0 1704 1137"/>
                            <a:gd name="T11" fmla="*/ 1704 h 567"/>
                            <a:gd name="T12" fmla="+- 0 11339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92992373" name="Freeform 35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137 1137"/>
                            <a:gd name="T7" fmla="*/ 1137 h 567"/>
                            <a:gd name="T8" fmla="+- 0 11339 11339"/>
                            <a:gd name="T9" fmla="*/ T8 w 567"/>
                            <a:gd name="T10" fmla="+- 0 1704 1137"/>
                            <a:gd name="T11" fmla="*/ 1704 h 567"/>
                            <a:gd name="T12" fmla="+- 0 11906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58084024" name="Freeform 36"/>
                      <wps:cNvSpPr>
                        <a:spLocks/>
                      </wps:cNvSpPr>
                      <wps:spPr bwMode="auto">
                        <a:xfrm>
                          <a:off x="11338" y="1703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704 1704"/>
                            <a:gd name="T3" fmla="*/ 1704 h 567"/>
                            <a:gd name="T4" fmla="+- 0 11339 11339"/>
                            <a:gd name="T5" fmla="*/ T4 w 567"/>
                            <a:gd name="T6" fmla="+- 0 1704 1704"/>
                            <a:gd name="T7" fmla="*/ 1704 h 567"/>
                            <a:gd name="T8" fmla="+- 0 11905 11339"/>
                            <a:gd name="T9" fmla="*/ T8 w 567"/>
                            <a:gd name="T10" fmla="+- 0 2271 1704"/>
                            <a:gd name="T11" fmla="*/ 2271 h 567"/>
                            <a:gd name="T12" fmla="+- 0 11905 11339"/>
                            <a:gd name="T13" fmla="*/ T12 w 567"/>
                            <a:gd name="T14" fmla="+- 0 1704 1704"/>
                            <a:gd name="T15" fmla="*/ 1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0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3887606" name="Freeform 37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137 1137"/>
                            <a:gd name="T7" fmla="*/ 1137 h 567"/>
                            <a:gd name="T8" fmla="+- 0 11906 11339"/>
                            <a:gd name="T9" fmla="*/ T8 w 567"/>
                            <a:gd name="T10" fmla="+- 0 1704 1137"/>
                            <a:gd name="T11" fmla="*/ 1704 h 567"/>
                            <a:gd name="T12" fmla="+- 0 11906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0ADCD9" id="Group 31" o:spid="_x0000_s1026" style="position:absolute;margin-left:566.95pt;margin-top:0;width:28.35pt;height:113.55pt;z-index:251667968;mso-position-horizontal-relative:page;mso-position-vertical-relative:page" coordorigin="11339" coordsize="56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">
              <v:shape id="Freeform 32" o:spid="_x0000_s1027" style="position:absolute;left:11338;top:5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" path="m567,l,,,567,567,xe" fillcolor="#153d8a" stroked="f">
                <v:fill opacity="58853f"/>
                <v:path arrowok="t" o:connecttype="custom" o:connectlocs="567,570;0,570;0,1137;567,570" o:connectangles="0,0,0,0"/>
              </v:shape>
              <v:shape id="Freeform 33" o:spid="_x0000_s1028" style="position:absolute;left:11338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" path="m567,l1,,,,567,567,567,xe" fillcolor="#9d9d9c" stroked="f">
                <v:fill opacity="6425f"/>
                <v:path arrowok="t" o:connecttype="custom" o:connectlocs="567,0;1,0;0,0;567,567;567,0" o:connectangles="0,0,0,0,0"/>
              </v:shape>
              <v:shape id="Freeform 34" o:spid="_x0000_s1029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" path="m,l,567r567,l,xe" fillcolor="#9d9d9c" stroked="f">
                <v:fill opacity="13107f"/>
                <v:path arrowok="t" o:connecttype="custom" o:connectlocs="0,1137;0,1704;567,1704;0,1137" o:connectangles="0,0,0,0"/>
              </v:shape>
              <v:shape id="Freeform 35" o:spid="_x0000_s1030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" path="m567,l,,,567,567,xe" stroked="f">
                <v:fill opacity="13107f"/>
                <v:path arrowok="t" o:connecttype="custom" o:connectlocs="567,1137;0,1137;0,1704;567,1137" o:connectangles="0,0,0,0"/>
              </v:shape>
              <v:shape id="Freeform 36" o:spid="_x0000_s1031" style="position:absolute;left:11338;top:1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" path="m566,l,,566,567,566,xe" fillcolor="#e30613" stroked="f">
                <v:path arrowok="t" o:connecttype="custom" o:connectlocs="566,1704;0,1704;566,2271;566,1704" o:connectangles="0,0,0,0"/>
              </v:shape>
              <v:shape id="Freeform 37" o:spid="_x0000_s1032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" path="m567,l,,567,567,567,xe" fillcolor="#9d9d9c" stroked="f">
                <v:fill opacity="6425f"/>
                <v:path arrowok="t" o:connecttype="custom" o:connectlocs="567,1137;0,1137;567,1704;567,1137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EB57EA1" wp14:editId="03C7A788">
              <wp:simplePos x="0" y="0"/>
              <wp:positionH relativeFrom="column">
                <wp:posOffset>3420745</wp:posOffset>
              </wp:positionH>
              <wp:positionV relativeFrom="paragraph">
                <wp:posOffset>39370</wp:posOffset>
              </wp:positionV>
              <wp:extent cx="2491740" cy="285750"/>
              <wp:effectExtent l="0" t="0" r="0" b="0"/>
              <wp:wrapNone/>
              <wp:docPr id="194463698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174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ABB27F" w14:textId="77777777" w:rsidR="00F473E8" w:rsidRDefault="00F473E8"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Největší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zaměstnavatelský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svaz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v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6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ČR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B57EA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69.35pt;margin-top:3.1pt;width:196.2pt;height:22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" stroked="f">
              <v:textbox>
                <w:txbxContent>
                  <w:p w14:paraId="5FABB27F" w14:textId="77777777" w:rsidR="00F473E8" w:rsidRDefault="00F473E8"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Největší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zaměstnavatelský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svaz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v</w:t>
                    </w:r>
                    <w:r>
                      <w:rPr>
                        <w:rFonts w:ascii="Arial Black" w:hAnsi="Arial Black"/>
                        <w:color w:val="C6C6C6"/>
                        <w:spacing w:val="-16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ČR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1D72B2FF" wp14:editId="5449A904">
              <wp:simplePos x="0" y="0"/>
              <wp:positionH relativeFrom="column">
                <wp:posOffset>3422015</wp:posOffset>
              </wp:positionH>
              <wp:positionV relativeFrom="page">
                <wp:posOffset>288290</wp:posOffset>
              </wp:positionV>
              <wp:extent cx="2730500" cy="502285"/>
              <wp:effectExtent l="0" t="0" r="0" b="0"/>
              <wp:wrapNone/>
              <wp:docPr id="137966058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0500" cy="5022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ADA442" w14:textId="77777777" w:rsidR="00F60BE7" w:rsidRPr="00AE7E47" w:rsidRDefault="00F60BE7">
                          <w:pPr>
                            <w:rPr>
                              <w:rFonts w:ascii="Gill Sans MT" w:hAnsi="Gill Sans M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AE7E47">
                            <w:rPr>
                              <w:rFonts w:ascii="Gill Sans MT" w:hAnsi="Gill Sans MT"/>
                              <w:b/>
                              <w:bCs/>
                              <w:color w:val="12467F"/>
                              <w:w w:val="105"/>
                              <w:sz w:val="24"/>
                              <w:szCs w:val="24"/>
                            </w:rPr>
                            <w:t>Konfederace zaměstnavatelských a podnikatelských svazů ČR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72B2FF" id="Text Box 5" o:spid="_x0000_s1027" type="#_x0000_t202" style="position:absolute;margin-left:269.45pt;margin-top:22.7pt;width:215pt;height:39.5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" stroked="f">
              <v:textbox>
                <w:txbxContent>
                  <w:p w14:paraId="5FADA442" w14:textId="77777777" w:rsidR="00F60BE7" w:rsidRPr="00AE7E47" w:rsidRDefault="00F60BE7">
                    <w:pPr>
                      <w:rPr>
                        <w:rFonts w:ascii="Gill Sans MT" w:hAnsi="Gill Sans MT"/>
                        <w:b/>
                        <w:bCs/>
                        <w:sz w:val="24"/>
                        <w:szCs w:val="24"/>
                      </w:rPr>
                    </w:pPr>
                    <w:r w:rsidRPr="00AE7E47">
                      <w:rPr>
                        <w:rFonts w:ascii="Gill Sans MT" w:hAnsi="Gill Sans MT"/>
                        <w:b/>
                        <w:bCs/>
                        <w:color w:val="12467F"/>
                        <w:w w:val="105"/>
                        <w:sz w:val="24"/>
                        <w:szCs w:val="24"/>
                      </w:rPr>
                      <w:t>Konfederace zaměstnavatelských a podnikatelských svazů ČR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AA51DC">
      <w:rPr>
        <w:noProof/>
      </w:rPr>
      <w:drawing>
        <wp:anchor distT="0" distB="0" distL="114300" distR="114300" simplePos="0" relativeHeight="251659264" behindDoc="1" locked="0" layoutInCell="1" allowOverlap="1" wp14:anchorId="28E5EA20" wp14:editId="1753A824">
          <wp:simplePos x="0" y="0"/>
          <wp:positionH relativeFrom="page">
            <wp:posOffset>867410</wp:posOffset>
          </wp:positionH>
          <wp:positionV relativeFrom="page">
            <wp:posOffset>799465</wp:posOffset>
          </wp:positionV>
          <wp:extent cx="1216800" cy="147600"/>
          <wp:effectExtent l="0" t="0" r="0" b="0"/>
          <wp:wrapNone/>
          <wp:docPr id="100187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68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F6630BC" wp14:editId="0E689D54">
              <wp:simplePos x="0" y="0"/>
              <wp:positionH relativeFrom="page">
                <wp:posOffset>1418590</wp:posOffset>
              </wp:positionH>
              <wp:positionV relativeFrom="page">
                <wp:posOffset>360045</wp:posOffset>
              </wp:positionV>
              <wp:extent cx="664845" cy="422275"/>
              <wp:effectExtent l="0" t="0" r="0" b="0"/>
              <wp:wrapNone/>
              <wp:docPr id="49243745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64845" cy="422275"/>
                      </a:xfrm>
                      <a:custGeom>
                        <a:avLst/>
                        <a:gdLst>
                          <a:gd name="T0" fmla="+- 0 2945 2384"/>
                          <a:gd name="T1" fmla="*/ T0 w 1047"/>
                          <a:gd name="T2" fmla="+- 0 353 176"/>
                          <a:gd name="T3" fmla="*/ 353 h 665"/>
                          <a:gd name="T4" fmla="+- 0 2919 2384"/>
                          <a:gd name="T5" fmla="*/ T4 w 1047"/>
                          <a:gd name="T6" fmla="+- 0 293 176"/>
                          <a:gd name="T7" fmla="*/ 293 h 665"/>
                          <a:gd name="T8" fmla="+- 0 2822 2384"/>
                          <a:gd name="T9" fmla="*/ T8 w 1047"/>
                          <a:gd name="T10" fmla="+- 0 207 176"/>
                          <a:gd name="T11" fmla="*/ 207 h 665"/>
                          <a:gd name="T12" fmla="+- 0 2672 2384"/>
                          <a:gd name="T13" fmla="*/ T12 w 1047"/>
                          <a:gd name="T14" fmla="+- 0 176 176"/>
                          <a:gd name="T15" fmla="*/ 176 h 665"/>
                          <a:gd name="T16" fmla="+- 0 2384 2384"/>
                          <a:gd name="T17" fmla="*/ T16 w 1047"/>
                          <a:gd name="T18" fmla="+- 0 840 176"/>
                          <a:gd name="T19" fmla="*/ 840 h 665"/>
                          <a:gd name="T20" fmla="+- 0 2594 2384"/>
                          <a:gd name="T21" fmla="*/ T20 w 1047"/>
                          <a:gd name="T22" fmla="+- 0 340 176"/>
                          <a:gd name="T23" fmla="*/ 340 h 665"/>
                          <a:gd name="T24" fmla="+- 0 2724 2384"/>
                          <a:gd name="T25" fmla="*/ T24 w 1047"/>
                          <a:gd name="T26" fmla="+- 0 347 176"/>
                          <a:gd name="T27" fmla="*/ 347 h 665"/>
                          <a:gd name="T28" fmla="+- 0 2774 2384"/>
                          <a:gd name="T29" fmla="*/ T28 w 1047"/>
                          <a:gd name="T30" fmla="+- 0 397 176"/>
                          <a:gd name="T31" fmla="*/ 397 h 665"/>
                          <a:gd name="T32" fmla="+- 0 2774 2384"/>
                          <a:gd name="T33" fmla="*/ T32 w 1047"/>
                          <a:gd name="T34" fmla="+- 0 470 176"/>
                          <a:gd name="T35" fmla="*/ 470 h 665"/>
                          <a:gd name="T36" fmla="+- 0 2724 2384"/>
                          <a:gd name="T37" fmla="*/ T36 w 1047"/>
                          <a:gd name="T38" fmla="+- 0 520 176"/>
                          <a:gd name="T39" fmla="*/ 520 h 665"/>
                          <a:gd name="T40" fmla="+- 0 2595 2384"/>
                          <a:gd name="T41" fmla="*/ T40 w 1047"/>
                          <a:gd name="T42" fmla="+- 0 528 176"/>
                          <a:gd name="T43" fmla="*/ 528 h 665"/>
                          <a:gd name="T44" fmla="+- 0 2765 2384"/>
                          <a:gd name="T45" fmla="*/ T44 w 1047"/>
                          <a:gd name="T46" fmla="+- 0 675 176"/>
                          <a:gd name="T47" fmla="*/ 675 h 665"/>
                          <a:gd name="T48" fmla="+- 0 2882 2384"/>
                          <a:gd name="T49" fmla="*/ T48 w 1047"/>
                          <a:gd name="T50" fmla="+- 0 609 176"/>
                          <a:gd name="T51" fmla="*/ 609 h 665"/>
                          <a:gd name="T52" fmla="+- 0 2946 2384"/>
                          <a:gd name="T53" fmla="*/ T52 w 1047"/>
                          <a:gd name="T54" fmla="+- 0 496 176"/>
                          <a:gd name="T55" fmla="*/ 496 h 665"/>
                          <a:gd name="T56" fmla="+- 0 3431 2384"/>
                          <a:gd name="T57" fmla="*/ T56 w 1047"/>
                          <a:gd name="T58" fmla="+- 0 182 176"/>
                          <a:gd name="T59" fmla="*/ 182 h 665"/>
                          <a:gd name="T60" fmla="+- 0 3294 2384"/>
                          <a:gd name="T61" fmla="*/ T60 w 1047"/>
                          <a:gd name="T62" fmla="+- 0 182 176"/>
                          <a:gd name="T63" fmla="*/ 182 h 665"/>
                          <a:gd name="T64" fmla="+- 0 3273 2384"/>
                          <a:gd name="T65" fmla="*/ T64 w 1047"/>
                          <a:gd name="T66" fmla="+- 0 182 176"/>
                          <a:gd name="T67" fmla="*/ 182 h 665"/>
                          <a:gd name="T68" fmla="+- 0 3117 2384"/>
                          <a:gd name="T69" fmla="*/ T68 w 1047"/>
                          <a:gd name="T70" fmla="+- 0 219 176"/>
                          <a:gd name="T71" fmla="*/ 219 h 665"/>
                          <a:gd name="T72" fmla="+- 0 3031 2384"/>
                          <a:gd name="T73" fmla="*/ T72 w 1047"/>
                          <a:gd name="T74" fmla="+- 0 314 176"/>
                          <a:gd name="T75" fmla="*/ 314 h 665"/>
                          <a:gd name="T76" fmla="+- 0 3027 2384"/>
                          <a:gd name="T77" fmla="*/ T76 w 1047"/>
                          <a:gd name="T78" fmla="+- 0 428 176"/>
                          <a:gd name="T79" fmla="*/ 428 h 665"/>
                          <a:gd name="T80" fmla="+- 0 3084 2384"/>
                          <a:gd name="T81" fmla="*/ T80 w 1047"/>
                          <a:gd name="T82" fmla="+- 0 504 176"/>
                          <a:gd name="T83" fmla="*/ 504 h 665"/>
                          <a:gd name="T84" fmla="+- 0 3183 2384"/>
                          <a:gd name="T85" fmla="*/ T84 w 1047"/>
                          <a:gd name="T86" fmla="+- 0 560 176"/>
                          <a:gd name="T87" fmla="*/ 560 h 665"/>
                          <a:gd name="T88" fmla="+- 0 3224 2384"/>
                          <a:gd name="T89" fmla="*/ T88 w 1047"/>
                          <a:gd name="T90" fmla="+- 0 592 176"/>
                          <a:gd name="T91" fmla="*/ 592 h 665"/>
                          <a:gd name="T92" fmla="+- 0 3234 2384"/>
                          <a:gd name="T93" fmla="*/ T92 w 1047"/>
                          <a:gd name="T94" fmla="+- 0 625 176"/>
                          <a:gd name="T95" fmla="*/ 625 h 665"/>
                          <a:gd name="T96" fmla="+- 0 3211 2384"/>
                          <a:gd name="T97" fmla="*/ T96 w 1047"/>
                          <a:gd name="T98" fmla="+- 0 668 176"/>
                          <a:gd name="T99" fmla="*/ 668 h 665"/>
                          <a:gd name="T100" fmla="+- 0 3143 2384"/>
                          <a:gd name="T101" fmla="*/ T100 w 1047"/>
                          <a:gd name="T102" fmla="+- 0 687 176"/>
                          <a:gd name="T103" fmla="*/ 687 h 665"/>
                          <a:gd name="T104" fmla="+- 0 3021 2384"/>
                          <a:gd name="T105" fmla="*/ T104 w 1047"/>
                          <a:gd name="T106" fmla="+- 0 840 176"/>
                          <a:gd name="T107" fmla="*/ 840 h 665"/>
                          <a:gd name="T108" fmla="+- 0 3264 2384"/>
                          <a:gd name="T109" fmla="*/ T108 w 1047"/>
                          <a:gd name="T110" fmla="+- 0 830 176"/>
                          <a:gd name="T111" fmla="*/ 830 h 665"/>
                          <a:gd name="T112" fmla="+- 0 3389 2384"/>
                          <a:gd name="T113" fmla="*/ T112 w 1047"/>
                          <a:gd name="T114" fmla="+- 0 758 176"/>
                          <a:gd name="T115" fmla="*/ 758 h 665"/>
                          <a:gd name="T116" fmla="+- 0 3431 2384"/>
                          <a:gd name="T117" fmla="*/ T116 w 1047"/>
                          <a:gd name="T118" fmla="+- 0 632 176"/>
                          <a:gd name="T119" fmla="*/ 632 h 665"/>
                          <a:gd name="T120" fmla="+- 0 3403 2384"/>
                          <a:gd name="T121" fmla="*/ T120 w 1047"/>
                          <a:gd name="T122" fmla="+- 0 535 176"/>
                          <a:gd name="T123" fmla="*/ 535 h 665"/>
                          <a:gd name="T124" fmla="+- 0 3316 2384"/>
                          <a:gd name="T125" fmla="*/ T124 w 1047"/>
                          <a:gd name="T126" fmla="+- 0 463 176"/>
                          <a:gd name="T127" fmla="*/ 463 h 665"/>
                          <a:gd name="T128" fmla="+- 0 3247 2384"/>
                          <a:gd name="T129" fmla="*/ T128 w 1047"/>
                          <a:gd name="T130" fmla="+- 0 426 176"/>
                          <a:gd name="T131" fmla="*/ 426 h 665"/>
                          <a:gd name="T132" fmla="+- 0 3225 2384"/>
                          <a:gd name="T133" fmla="*/ T132 w 1047"/>
                          <a:gd name="T134" fmla="+- 0 402 176"/>
                          <a:gd name="T135" fmla="*/ 402 h 665"/>
                          <a:gd name="T136" fmla="+- 0 3228 2384"/>
                          <a:gd name="T137" fmla="*/ T136 w 1047"/>
                          <a:gd name="T138" fmla="+- 0 366 176"/>
                          <a:gd name="T139" fmla="*/ 366 h 665"/>
                          <a:gd name="T140" fmla="+- 0 3270 2384"/>
                          <a:gd name="T141" fmla="*/ T140 w 1047"/>
                          <a:gd name="T142" fmla="+- 0 341 176"/>
                          <a:gd name="T143" fmla="*/ 341 h 665"/>
                          <a:gd name="T144" fmla="+- 0 3431 2384"/>
                          <a:gd name="T145" fmla="*/ T144 w 1047"/>
                          <a:gd name="T146" fmla="+- 0 337 176"/>
                          <a:gd name="T147" fmla="*/ 337 h 66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</a:cxnLst>
                        <a:rect l="0" t="0" r="r" b="b"/>
                        <a:pathLst>
                          <a:path w="1047" h="665">
                            <a:moveTo>
                              <a:pt x="570" y="247"/>
                            </a:moveTo>
                            <a:lnTo>
                              <a:pt x="561" y="177"/>
                            </a:lnTo>
                            <a:lnTo>
                              <a:pt x="555" y="164"/>
                            </a:lnTo>
                            <a:lnTo>
                              <a:pt x="535" y="117"/>
                            </a:lnTo>
                            <a:lnTo>
                              <a:pt x="494" y="68"/>
                            </a:lnTo>
                            <a:lnTo>
                              <a:pt x="438" y="31"/>
                            </a:lnTo>
                            <a:lnTo>
                              <a:pt x="369" y="8"/>
                            </a:lnTo>
                            <a:lnTo>
                              <a:pt x="288" y="0"/>
                            </a:lnTo>
                            <a:lnTo>
                              <a:pt x="0" y="0"/>
                            </a:lnTo>
                            <a:lnTo>
                              <a:pt x="0" y="664"/>
                            </a:lnTo>
                            <a:lnTo>
                              <a:pt x="210" y="664"/>
                            </a:lnTo>
                            <a:lnTo>
                              <a:pt x="210" y="164"/>
                            </a:lnTo>
                            <a:lnTo>
                              <a:pt x="304" y="164"/>
                            </a:lnTo>
                            <a:lnTo>
                              <a:pt x="340" y="171"/>
                            </a:lnTo>
                            <a:lnTo>
                              <a:pt x="370" y="191"/>
                            </a:lnTo>
                            <a:lnTo>
                              <a:pt x="390" y="221"/>
                            </a:lnTo>
                            <a:lnTo>
                              <a:pt x="398" y="258"/>
                            </a:lnTo>
                            <a:lnTo>
                              <a:pt x="390" y="294"/>
                            </a:lnTo>
                            <a:lnTo>
                              <a:pt x="370" y="324"/>
                            </a:lnTo>
                            <a:lnTo>
                              <a:pt x="340" y="344"/>
                            </a:lnTo>
                            <a:lnTo>
                              <a:pt x="304" y="352"/>
                            </a:lnTo>
                            <a:lnTo>
                              <a:pt x="211" y="352"/>
                            </a:lnTo>
                            <a:lnTo>
                              <a:pt x="306" y="511"/>
                            </a:lnTo>
                            <a:lnTo>
                              <a:pt x="381" y="499"/>
                            </a:lnTo>
                            <a:lnTo>
                              <a:pt x="446" y="472"/>
                            </a:lnTo>
                            <a:lnTo>
                              <a:pt x="498" y="433"/>
                            </a:lnTo>
                            <a:lnTo>
                              <a:pt x="537" y="382"/>
                            </a:lnTo>
                            <a:lnTo>
                              <a:pt x="562" y="320"/>
                            </a:lnTo>
                            <a:lnTo>
                              <a:pt x="570" y="247"/>
                            </a:lnTo>
                            <a:moveTo>
                              <a:pt x="1047" y="6"/>
                            </a:moveTo>
                            <a:lnTo>
                              <a:pt x="920" y="6"/>
                            </a:lnTo>
                            <a:lnTo>
                              <a:pt x="910" y="6"/>
                            </a:lnTo>
                            <a:lnTo>
                              <a:pt x="900" y="6"/>
                            </a:lnTo>
                            <a:lnTo>
                              <a:pt x="889" y="6"/>
                            </a:lnTo>
                            <a:lnTo>
                              <a:pt x="803" y="16"/>
                            </a:lnTo>
                            <a:lnTo>
                              <a:pt x="733" y="43"/>
                            </a:lnTo>
                            <a:lnTo>
                              <a:pt x="680" y="84"/>
                            </a:lnTo>
                            <a:lnTo>
                              <a:pt x="647" y="138"/>
                            </a:lnTo>
                            <a:lnTo>
                              <a:pt x="636" y="200"/>
                            </a:lnTo>
                            <a:lnTo>
                              <a:pt x="643" y="252"/>
                            </a:lnTo>
                            <a:lnTo>
                              <a:pt x="666" y="294"/>
                            </a:lnTo>
                            <a:lnTo>
                              <a:pt x="700" y="328"/>
                            </a:lnTo>
                            <a:lnTo>
                              <a:pt x="746" y="356"/>
                            </a:lnTo>
                            <a:lnTo>
                              <a:pt x="799" y="384"/>
                            </a:lnTo>
                            <a:lnTo>
                              <a:pt x="824" y="400"/>
                            </a:lnTo>
                            <a:lnTo>
                              <a:pt x="840" y="416"/>
                            </a:lnTo>
                            <a:lnTo>
                              <a:pt x="848" y="432"/>
                            </a:lnTo>
                            <a:lnTo>
                              <a:pt x="850" y="449"/>
                            </a:lnTo>
                            <a:lnTo>
                              <a:pt x="844" y="472"/>
                            </a:lnTo>
                            <a:lnTo>
                              <a:pt x="827" y="492"/>
                            </a:lnTo>
                            <a:lnTo>
                              <a:pt x="799" y="505"/>
                            </a:lnTo>
                            <a:lnTo>
                              <a:pt x="759" y="511"/>
                            </a:lnTo>
                            <a:lnTo>
                              <a:pt x="637" y="511"/>
                            </a:lnTo>
                            <a:lnTo>
                              <a:pt x="637" y="664"/>
                            </a:lnTo>
                            <a:lnTo>
                              <a:pt x="788" y="664"/>
                            </a:lnTo>
                            <a:lnTo>
                              <a:pt x="880" y="654"/>
                            </a:lnTo>
                            <a:lnTo>
                              <a:pt x="953" y="626"/>
                            </a:lnTo>
                            <a:lnTo>
                              <a:pt x="1005" y="582"/>
                            </a:lnTo>
                            <a:lnTo>
                              <a:pt x="1037" y="524"/>
                            </a:lnTo>
                            <a:lnTo>
                              <a:pt x="1047" y="456"/>
                            </a:lnTo>
                            <a:lnTo>
                              <a:pt x="1040" y="404"/>
                            </a:lnTo>
                            <a:lnTo>
                              <a:pt x="1019" y="359"/>
                            </a:lnTo>
                            <a:lnTo>
                              <a:pt x="983" y="320"/>
                            </a:lnTo>
                            <a:lnTo>
                              <a:pt x="932" y="287"/>
                            </a:lnTo>
                            <a:lnTo>
                              <a:pt x="883" y="261"/>
                            </a:lnTo>
                            <a:lnTo>
                              <a:pt x="863" y="250"/>
                            </a:lnTo>
                            <a:lnTo>
                              <a:pt x="849" y="238"/>
                            </a:lnTo>
                            <a:lnTo>
                              <a:pt x="841" y="226"/>
                            </a:lnTo>
                            <a:lnTo>
                              <a:pt x="838" y="211"/>
                            </a:lnTo>
                            <a:lnTo>
                              <a:pt x="844" y="190"/>
                            </a:lnTo>
                            <a:lnTo>
                              <a:pt x="860" y="174"/>
                            </a:lnTo>
                            <a:lnTo>
                              <a:pt x="886" y="165"/>
                            </a:lnTo>
                            <a:lnTo>
                              <a:pt x="919" y="161"/>
                            </a:lnTo>
                            <a:lnTo>
                              <a:pt x="1047" y="161"/>
                            </a:lnTo>
                            <a:lnTo>
                              <a:pt x="1047" y="6"/>
                            </a:lnTo>
                          </a:path>
                        </a:pathLst>
                      </a:custGeom>
                      <a:solidFill>
                        <a:srgbClr val="12467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7915E1" id="AutoShape 4" o:spid="_x0000_s1026" style="position:absolute;margin-left:111.7pt;margin-top:28.35pt;width:52.35pt;height:33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47,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" path="m570,247r-9,-70l555,164,535,117,494,68,438,31,369,8,288,,,,,664r210,l210,164r94,l340,171r30,20l390,221r8,37l390,294r-20,30l340,344r-36,8l211,352r95,159l381,499r65,-27l498,433r39,-51l562,320r8,-73m1047,6l920,6r-10,l900,6r-11,l803,16,733,43,680,84r-33,54l636,200r7,52l666,294r34,34l746,356r53,28l824,400r16,16l848,432r2,17l844,472r-17,20l799,505r-40,6l637,511r,153l788,664r92,-10l953,626r52,-44l1037,524r10,-68l1040,404r-21,-45l983,320,932,287,883,261,863,250,849,238r-8,-12l838,211r6,-21l860,174r26,-9l919,161r128,l1047,6e" fillcolor="#12467f" stroked="f">
              <v:path arrowok="t" o:connecttype="custom" o:connectlocs="356235,224155;339725,186055;278130,131445;182880,111760;0,533400;133350,215900;215900,220345;247650,252095;247650,298450;215900,330200;133985,335280;241935,428625;316230,386715;356870,314960;664845,115570;577850,115570;564515,115570;465455,139065;410845,199390;408305,271780;444500,320040;507365,355600;533400,375920;539750,396875;525145,424180;481965,436245;404495,533400;558800,527050;638175,481330;664845,401320;647065,339725;591820,294005;548005,270510;534035,255270;535940,232410;562610,216535;664845,213995" o:connectangles="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5E684AE6" wp14:editId="620E39E9">
              <wp:simplePos x="0" y="0"/>
              <wp:positionH relativeFrom="margin">
                <wp:posOffset>0</wp:posOffset>
              </wp:positionH>
              <wp:positionV relativeFrom="page">
                <wp:posOffset>360045</wp:posOffset>
              </wp:positionV>
              <wp:extent cx="748665" cy="422275"/>
              <wp:effectExtent l="0" t="0" r="0" b="0"/>
              <wp:wrapNone/>
              <wp:docPr id="1757964904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48665" cy="422275"/>
                        <a:chOff x="1134" y="176"/>
                        <a:chExt cx="1179" cy="665"/>
                      </a:xfrm>
                    </wpg:grpSpPr>
                    <wps:wsp>
                      <wps:cNvPr id="2052381975" name="Freeform 2"/>
                      <wps:cNvSpPr>
                        <a:spLocks/>
                      </wps:cNvSpPr>
                      <wps:spPr bwMode="auto">
                        <a:xfrm>
                          <a:off x="1133" y="175"/>
                          <a:ext cx="323" cy="665"/>
                        </a:xfrm>
                        <a:custGeom>
                          <a:avLst/>
                          <a:gdLst>
                            <a:gd name="T0" fmla="+- 0 1456 1134"/>
                            <a:gd name="T1" fmla="*/ T0 w 323"/>
                            <a:gd name="T2" fmla="+- 0 176 176"/>
                            <a:gd name="T3" fmla="*/ 176 h 665"/>
                            <a:gd name="T4" fmla="+- 0 1134 1134"/>
                            <a:gd name="T5" fmla="*/ T4 w 323"/>
                            <a:gd name="T6" fmla="+- 0 176 176"/>
                            <a:gd name="T7" fmla="*/ 176 h 665"/>
                            <a:gd name="T8" fmla="+- 0 1134 1134"/>
                            <a:gd name="T9" fmla="*/ T8 w 323"/>
                            <a:gd name="T10" fmla="+- 0 840 176"/>
                            <a:gd name="T11" fmla="*/ 840 h 665"/>
                            <a:gd name="T12" fmla="+- 0 1456 1134"/>
                            <a:gd name="T13" fmla="*/ T12 w 323"/>
                            <a:gd name="T14" fmla="+- 0 176 176"/>
                            <a:gd name="T15" fmla="*/ 176 h 66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323" h="665">
                              <a:moveTo>
                                <a:pt x="322" y="0"/>
                              </a:moveTo>
                              <a:lnTo>
                                <a:pt x="0" y="0"/>
                              </a:lnTo>
                              <a:lnTo>
                                <a:pt x="0" y="664"/>
                              </a:lnTo>
                              <a:lnTo>
                                <a:pt x="3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6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3188480" name="AutoShape 3"/>
                      <wps:cNvSpPr>
                        <a:spLocks/>
                      </wps:cNvSpPr>
                      <wps:spPr bwMode="auto">
                        <a:xfrm>
                          <a:off x="1355" y="175"/>
                          <a:ext cx="958" cy="665"/>
                        </a:xfrm>
                        <a:custGeom>
                          <a:avLst/>
                          <a:gdLst>
                            <a:gd name="T0" fmla="+- 0 1745 1355"/>
                            <a:gd name="T1" fmla="*/ T0 w 958"/>
                            <a:gd name="T2" fmla="+- 0 840 176"/>
                            <a:gd name="T3" fmla="*/ 840 h 665"/>
                            <a:gd name="T4" fmla="+- 0 1586 1355"/>
                            <a:gd name="T5" fmla="*/ T4 w 958"/>
                            <a:gd name="T6" fmla="+- 0 485 176"/>
                            <a:gd name="T7" fmla="*/ 485 h 665"/>
                            <a:gd name="T8" fmla="+- 0 1732 1355"/>
                            <a:gd name="T9" fmla="*/ T8 w 958"/>
                            <a:gd name="T10" fmla="+- 0 176 176"/>
                            <a:gd name="T11" fmla="*/ 176 h 665"/>
                            <a:gd name="T12" fmla="+- 0 1512 1355"/>
                            <a:gd name="T13" fmla="*/ T12 w 958"/>
                            <a:gd name="T14" fmla="+- 0 176 176"/>
                            <a:gd name="T15" fmla="*/ 176 h 665"/>
                            <a:gd name="T16" fmla="+- 0 1355 1355"/>
                            <a:gd name="T17" fmla="*/ T16 w 958"/>
                            <a:gd name="T18" fmla="+- 0 506 176"/>
                            <a:gd name="T19" fmla="*/ 506 h 665"/>
                            <a:gd name="T20" fmla="+- 0 1512 1355"/>
                            <a:gd name="T21" fmla="*/ T20 w 958"/>
                            <a:gd name="T22" fmla="+- 0 840 176"/>
                            <a:gd name="T23" fmla="*/ 840 h 665"/>
                            <a:gd name="T24" fmla="+- 0 1745 1355"/>
                            <a:gd name="T25" fmla="*/ T24 w 958"/>
                            <a:gd name="T26" fmla="+- 0 840 176"/>
                            <a:gd name="T27" fmla="*/ 840 h 665"/>
                            <a:gd name="T28" fmla="+- 0 2313 1355"/>
                            <a:gd name="T29" fmla="*/ T28 w 958"/>
                            <a:gd name="T30" fmla="+- 0 176 176"/>
                            <a:gd name="T31" fmla="*/ 176 h 665"/>
                            <a:gd name="T32" fmla="+- 0 1799 1355"/>
                            <a:gd name="T33" fmla="*/ T32 w 958"/>
                            <a:gd name="T34" fmla="+- 0 176 176"/>
                            <a:gd name="T35" fmla="*/ 176 h 665"/>
                            <a:gd name="T36" fmla="+- 0 1799 1355"/>
                            <a:gd name="T37" fmla="*/ T36 w 958"/>
                            <a:gd name="T38" fmla="+- 0 344 176"/>
                            <a:gd name="T39" fmla="*/ 344 h 665"/>
                            <a:gd name="T40" fmla="+- 0 2031 1355"/>
                            <a:gd name="T41" fmla="*/ T40 w 958"/>
                            <a:gd name="T42" fmla="+- 0 344 176"/>
                            <a:gd name="T43" fmla="*/ 344 h 665"/>
                            <a:gd name="T44" fmla="+- 0 1776 1355"/>
                            <a:gd name="T45" fmla="*/ T44 w 958"/>
                            <a:gd name="T46" fmla="+- 0 840 176"/>
                            <a:gd name="T47" fmla="*/ 840 h 665"/>
                            <a:gd name="T48" fmla="+- 0 2308 1355"/>
                            <a:gd name="T49" fmla="*/ T48 w 958"/>
                            <a:gd name="T50" fmla="+- 0 840 176"/>
                            <a:gd name="T51" fmla="*/ 840 h 665"/>
                            <a:gd name="T52" fmla="+- 0 2308 1355"/>
                            <a:gd name="T53" fmla="*/ T52 w 958"/>
                            <a:gd name="T54" fmla="+- 0 672 176"/>
                            <a:gd name="T55" fmla="*/ 672 h 665"/>
                            <a:gd name="T56" fmla="+- 0 2064 1355"/>
                            <a:gd name="T57" fmla="*/ T56 w 958"/>
                            <a:gd name="T58" fmla="+- 0 672 176"/>
                            <a:gd name="T59" fmla="*/ 672 h 665"/>
                            <a:gd name="T60" fmla="+- 0 2313 1355"/>
                            <a:gd name="T61" fmla="*/ T60 w 958"/>
                            <a:gd name="T62" fmla="+- 0 176 176"/>
                            <a:gd name="T63" fmla="*/ 176 h 66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958" h="665">
                              <a:moveTo>
                                <a:pt x="390" y="664"/>
                              </a:moveTo>
                              <a:lnTo>
                                <a:pt x="231" y="309"/>
                              </a:lnTo>
                              <a:lnTo>
                                <a:pt x="377" y="0"/>
                              </a:lnTo>
                              <a:lnTo>
                                <a:pt x="157" y="0"/>
                              </a:lnTo>
                              <a:lnTo>
                                <a:pt x="0" y="330"/>
                              </a:lnTo>
                              <a:lnTo>
                                <a:pt x="157" y="664"/>
                              </a:lnTo>
                              <a:lnTo>
                                <a:pt x="390" y="664"/>
                              </a:lnTo>
                              <a:moveTo>
                                <a:pt x="958" y="0"/>
                              </a:moveTo>
                              <a:lnTo>
                                <a:pt x="444" y="0"/>
                              </a:lnTo>
                              <a:lnTo>
                                <a:pt x="444" y="168"/>
                              </a:lnTo>
                              <a:lnTo>
                                <a:pt x="676" y="168"/>
                              </a:lnTo>
                              <a:lnTo>
                                <a:pt x="421" y="664"/>
                              </a:lnTo>
                              <a:lnTo>
                                <a:pt x="953" y="664"/>
                              </a:lnTo>
                              <a:lnTo>
                                <a:pt x="953" y="496"/>
                              </a:lnTo>
                              <a:lnTo>
                                <a:pt x="709" y="496"/>
                              </a:lnTo>
                              <a:lnTo>
                                <a:pt x="958" y="0"/>
                              </a:lnTo>
                            </a:path>
                          </a:pathLst>
                        </a:custGeom>
                        <a:solidFill>
                          <a:srgbClr val="1246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FCB82C3" id="Group 1" o:spid="_x0000_s1026" style="position:absolute;margin-left:0;margin-top:28.35pt;width:58.95pt;height:33.25pt;z-index:251657728;mso-position-horizontal-relative:margin;mso-position-vertical-relative:page" coordorigin="1134,176" coordsize="1179,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">
              <v:shape id="Freeform 2" o:spid="_x0000_s1027" style="position:absolute;left:1133;top:175;width:323;height:665;visibility:visible;mso-wrap-style:square;v-text-anchor:top" coordsize="323,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" path="m322,l,,,664,322,xe" fillcolor="#d6161d" stroked="f">
                <v:path arrowok="t" o:connecttype="custom" o:connectlocs="322,176;0,176;0,840;322,176" o:connectangles="0,0,0,0"/>
              </v:shape>
              <v:shape id="AutoShape 3" o:spid="_x0000_s1028" style="position:absolute;left:1355;top:175;width:958;height:665;visibility:visible;mso-wrap-style:square;v-text-anchor:top" coordsize="958,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" path="m390,664l231,309,377,,157,,,330,157,664r233,m958,l444,r,168l676,168,421,664r532,l953,496r-244,l958,e" fillcolor="#12467f" stroked="f">
                <v:path arrowok="t" o:connecttype="custom" o:connectlocs="390,840;231,485;377,176;157,176;0,506;157,840;390,840;958,176;444,176;444,344;676,344;421,840;953,840;953,672;709,672;958,176" o:connectangles="0,0,0,0,0,0,0,0,0,0,0,0,0,0,0,0"/>
              </v:shape>
              <w10:wrap anchorx="margin" anchory="page"/>
            </v:group>
          </w:pict>
        </mc:Fallback>
      </mc:AlternateContent>
    </w:r>
  </w:p>
  <w:p w14:paraId="4D4AFFD3" w14:textId="77777777" w:rsidR="00DC61CC" w:rsidRDefault="00DC61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2B52"/>
    <w:multiLevelType w:val="hybridMultilevel"/>
    <w:tmpl w:val="0A70B0C4"/>
    <w:lvl w:ilvl="0" w:tplc="DEDA03A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224E71"/>
    <w:multiLevelType w:val="hybridMultilevel"/>
    <w:tmpl w:val="34843C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F21AB0"/>
    <w:multiLevelType w:val="hybridMultilevel"/>
    <w:tmpl w:val="16DE9612"/>
    <w:lvl w:ilvl="0" w:tplc="410253D8">
      <w:numFmt w:val="bullet"/>
      <w:lvlText w:val="-"/>
      <w:lvlJc w:val="left"/>
      <w:pPr>
        <w:ind w:left="720" w:hanging="360"/>
      </w:pPr>
      <w:rPr>
        <w:rFonts w:ascii="Calibri" w:eastAsia="Aptos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347657">
    <w:abstractNumId w:val="0"/>
  </w:num>
  <w:num w:numId="2" w16cid:durableId="1380477370">
    <w:abstractNumId w:val="1"/>
  </w:num>
  <w:num w:numId="3" w16cid:durableId="259488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2A4"/>
    <w:rsid w:val="0000747C"/>
    <w:rsid w:val="000131E2"/>
    <w:rsid w:val="00071F1C"/>
    <w:rsid w:val="000975FB"/>
    <w:rsid w:val="000C7C3F"/>
    <w:rsid w:val="00112DC8"/>
    <w:rsid w:val="00133C9F"/>
    <w:rsid w:val="00160F84"/>
    <w:rsid w:val="00180C66"/>
    <w:rsid w:val="001B2657"/>
    <w:rsid w:val="001B28EC"/>
    <w:rsid w:val="001C44F2"/>
    <w:rsid w:val="001D3147"/>
    <w:rsid w:val="00211F49"/>
    <w:rsid w:val="00216B12"/>
    <w:rsid w:val="0023582D"/>
    <w:rsid w:val="0024581B"/>
    <w:rsid w:val="0025198F"/>
    <w:rsid w:val="00253299"/>
    <w:rsid w:val="00253BAF"/>
    <w:rsid w:val="00256AB2"/>
    <w:rsid w:val="00262F7D"/>
    <w:rsid w:val="00277DF7"/>
    <w:rsid w:val="00283CD9"/>
    <w:rsid w:val="002B3B14"/>
    <w:rsid w:val="002D35F1"/>
    <w:rsid w:val="002D43C1"/>
    <w:rsid w:val="002D7F00"/>
    <w:rsid w:val="002E072D"/>
    <w:rsid w:val="002E0BDA"/>
    <w:rsid w:val="002F0327"/>
    <w:rsid w:val="002F207A"/>
    <w:rsid w:val="002F3BD1"/>
    <w:rsid w:val="00301312"/>
    <w:rsid w:val="0030359B"/>
    <w:rsid w:val="003047DD"/>
    <w:rsid w:val="0031569F"/>
    <w:rsid w:val="003275FF"/>
    <w:rsid w:val="0033519D"/>
    <w:rsid w:val="003605C6"/>
    <w:rsid w:val="00365411"/>
    <w:rsid w:val="003A0468"/>
    <w:rsid w:val="003A50E5"/>
    <w:rsid w:val="003B7438"/>
    <w:rsid w:val="003C69F4"/>
    <w:rsid w:val="003D5959"/>
    <w:rsid w:val="004074F8"/>
    <w:rsid w:val="00410DF3"/>
    <w:rsid w:val="0044724F"/>
    <w:rsid w:val="00454BC7"/>
    <w:rsid w:val="0045743F"/>
    <w:rsid w:val="004655D5"/>
    <w:rsid w:val="004668DF"/>
    <w:rsid w:val="00480E31"/>
    <w:rsid w:val="004937F4"/>
    <w:rsid w:val="00493AFA"/>
    <w:rsid w:val="004A39AB"/>
    <w:rsid w:val="004A4B1C"/>
    <w:rsid w:val="004B04B2"/>
    <w:rsid w:val="004B215F"/>
    <w:rsid w:val="004C345B"/>
    <w:rsid w:val="004D3AFB"/>
    <w:rsid w:val="004D6399"/>
    <w:rsid w:val="004E6B44"/>
    <w:rsid w:val="0050379D"/>
    <w:rsid w:val="00522FB0"/>
    <w:rsid w:val="005421F2"/>
    <w:rsid w:val="00577C03"/>
    <w:rsid w:val="00592CC1"/>
    <w:rsid w:val="005A0333"/>
    <w:rsid w:val="005A7461"/>
    <w:rsid w:val="005B0A99"/>
    <w:rsid w:val="005B16F5"/>
    <w:rsid w:val="005B507B"/>
    <w:rsid w:val="005E135A"/>
    <w:rsid w:val="005E5AED"/>
    <w:rsid w:val="005F015A"/>
    <w:rsid w:val="00620744"/>
    <w:rsid w:val="00627769"/>
    <w:rsid w:val="006279B0"/>
    <w:rsid w:val="00630901"/>
    <w:rsid w:val="0068422E"/>
    <w:rsid w:val="006B6465"/>
    <w:rsid w:val="006C12D3"/>
    <w:rsid w:val="006E1370"/>
    <w:rsid w:val="006E54B0"/>
    <w:rsid w:val="006F37B2"/>
    <w:rsid w:val="0071269F"/>
    <w:rsid w:val="00712E0F"/>
    <w:rsid w:val="00775074"/>
    <w:rsid w:val="007A1405"/>
    <w:rsid w:val="007A2850"/>
    <w:rsid w:val="007A4862"/>
    <w:rsid w:val="007C583B"/>
    <w:rsid w:val="007E13C9"/>
    <w:rsid w:val="007F49B1"/>
    <w:rsid w:val="008010E3"/>
    <w:rsid w:val="008128A2"/>
    <w:rsid w:val="00816D1E"/>
    <w:rsid w:val="00864D0D"/>
    <w:rsid w:val="00865F06"/>
    <w:rsid w:val="00866D08"/>
    <w:rsid w:val="008730CA"/>
    <w:rsid w:val="00882CC4"/>
    <w:rsid w:val="008908BC"/>
    <w:rsid w:val="008B611D"/>
    <w:rsid w:val="008E7E22"/>
    <w:rsid w:val="008F176A"/>
    <w:rsid w:val="009058C8"/>
    <w:rsid w:val="00907489"/>
    <w:rsid w:val="00923A2B"/>
    <w:rsid w:val="009365A8"/>
    <w:rsid w:val="009A0EE9"/>
    <w:rsid w:val="009C2CA5"/>
    <w:rsid w:val="009D431A"/>
    <w:rsid w:val="009E512B"/>
    <w:rsid w:val="009F12A4"/>
    <w:rsid w:val="00A13208"/>
    <w:rsid w:val="00A373DC"/>
    <w:rsid w:val="00A57858"/>
    <w:rsid w:val="00A61BE1"/>
    <w:rsid w:val="00A62944"/>
    <w:rsid w:val="00A67095"/>
    <w:rsid w:val="00A762B3"/>
    <w:rsid w:val="00A817E8"/>
    <w:rsid w:val="00AA51DC"/>
    <w:rsid w:val="00AB066A"/>
    <w:rsid w:val="00AB07C9"/>
    <w:rsid w:val="00AC0031"/>
    <w:rsid w:val="00AC6F1F"/>
    <w:rsid w:val="00AD6CA0"/>
    <w:rsid w:val="00AE7E47"/>
    <w:rsid w:val="00B41E7C"/>
    <w:rsid w:val="00B96FA8"/>
    <w:rsid w:val="00BB5553"/>
    <w:rsid w:val="00BC164F"/>
    <w:rsid w:val="00C047AA"/>
    <w:rsid w:val="00C07270"/>
    <w:rsid w:val="00C2059D"/>
    <w:rsid w:val="00C22F62"/>
    <w:rsid w:val="00C47297"/>
    <w:rsid w:val="00C475A2"/>
    <w:rsid w:val="00CA01B7"/>
    <w:rsid w:val="00D24EDF"/>
    <w:rsid w:val="00D339E4"/>
    <w:rsid w:val="00D556CF"/>
    <w:rsid w:val="00D57138"/>
    <w:rsid w:val="00D6764A"/>
    <w:rsid w:val="00D744BA"/>
    <w:rsid w:val="00D83E79"/>
    <w:rsid w:val="00D9760A"/>
    <w:rsid w:val="00DC61CC"/>
    <w:rsid w:val="00E34277"/>
    <w:rsid w:val="00E4690E"/>
    <w:rsid w:val="00ED39DB"/>
    <w:rsid w:val="00EF574E"/>
    <w:rsid w:val="00F259E0"/>
    <w:rsid w:val="00F473E8"/>
    <w:rsid w:val="00F5507D"/>
    <w:rsid w:val="00F55526"/>
    <w:rsid w:val="00F60BE7"/>
    <w:rsid w:val="00F60DB7"/>
    <w:rsid w:val="00F745B1"/>
    <w:rsid w:val="00F84068"/>
    <w:rsid w:val="00F8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5EE1A"/>
  <w15:docId w15:val="{076DB283-CF68-4445-984D-1572C5AF5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ahoma" w:eastAsia="Tahoma" w:hAnsi="Tahoma" w:cs="Tahoma"/>
      <w:lang w:val="cs-CZ" w:eastAsia="cs-CZ" w:bidi="cs-CZ"/>
    </w:rPr>
  </w:style>
  <w:style w:type="paragraph" w:styleId="Nadpis1">
    <w:name w:val="heading 1"/>
    <w:basedOn w:val="Normln"/>
    <w:uiPriority w:val="9"/>
    <w:qFormat/>
    <w:pPr>
      <w:spacing w:before="33"/>
      <w:outlineLvl w:val="0"/>
    </w:pPr>
    <w:rPr>
      <w:rFonts w:ascii="Gill Sans MT" w:eastAsia="Gill Sans MT" w:hAnsi="Gill Sans MT" w:cs="Gill Sans MT"/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16"/>
      <w:szCs w:val="16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DC61C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C61CC"/>
    <w:rPr>
      <w:rFonts w:ascii="Tahoma" w:eastAsia="Tahoma" w:hAnsi="Tahoma" w:cs="Tahoma"/>
      <w:lang w:val="cs-CZ" w:eastAsia="cs-CZ" w:bidi="cs-CZ"/>
    </w:rPr>
  </w:style>
  <w:style w:type="paragraph" w:styleId="Zpat">
    <w:name w:val="footer"/>
    <w:basedOn w:val="Normln"/>
    <w:link w:val="ZpatChar"/>
    <w:uiPriority w:val="99"/>
    <w:unhideWhenUsed/>
    <w:rsid w:val="00DC61C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C61CC"/>
    <w:rPr>
      <w:rFonts w:ascii="Tahoma" w:eastAsia="Tahoma" w:hAnsi="Tahoma" w:cs="Tahoma"/>
      <w:lang w:val="cs-CZ" w:eastAsia="cs-CZ" w:bidi="cs-CZ"/>
    </w:rPr>
  </w:style>
  <w:style w:type="paragraph" w:styleId="Revize">
    <w:name w:val="Revision"/>
    <w:hidden/>
    <w:uiPriority w:val="99"/>
    <w:semiHidden/>
    <w:rsid w:val="004937F4"/>
    <w:pPr>
      <w:widowControl/>
      <w:autoSpaceDE/>
      <w:autoSpaceDN/>
    </w:pPr>
    <w:rPr>
      <w:rFonts w:ascii="Tahoma" w:eastAsia="Tahoma" w:hAnsi="Tahoma" w:cs="Tahoma"/>
      <w:lang w:val="cs-CZ" w:eastAsia="cs-CZ" w:bidi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4937F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937F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937F4"/>
    <w:rPr>
      <w:rFonts w:ascii="Tahoma" w:eastAsia="Tahoma" w:hAnsi="Tahoma" w:cs="Tahoma"/>
      <w:sz w:val="20"/>
      <w:szCs w:val="20"/>
      <w:lang w:val="cs-CZ" w:eastAsia="cs-CZ" w:bidi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937F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937F4"/>
    <w:rPr>
      <w:rFonts w:ascii="Tahoma" w:eastAsia="Tahoma" w:hAnsi="Tahoma" w:cs="Tahoma"/>
      <w:b/>
      <w:bCs/>
      <w:sz w:val="20"/>
      <w:szCs w:val="20"/>
      <w:lang w:val="cs-CZ" w:eastAsia="cs-CZ" w:bidi="cs-CZ"/>
    </w:rPr>
  </w:style>
  <w:style w:type="character" w:styleId="Hypertextovodkaz">
    <w:name w:val="Hyperlink"/>
    <w:basedOn w:val="Standardnpsmoodstavce"/>
    <w:uiPriority w:val="99"/>
    <w:unhideWhenUsed/>
    <w:rsid w:val="00A57858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57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03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zps.cz/" TargetMode="External"/><Relationship Id="rId1" Type="http://schemas.openxmlformats.org/officeDocument/2006/relationships/hyperlink" Target="http://www.kzps.cz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eronika.hotova\OneDrive%20-%20Asociace%20poskytovatel&#367;%20soci&#225;ln&#237;ch%20slu&#382;eb%20&#268;esk&#233;%20republiky,%20z.%20s\Dokumenty\Vlastn&#237;%20&#353;ablony%20Office\A4_KZP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A4_KZPS</Template>
  <TotalTime>200</TotalTime>
  <Pages>1</Pages>
  <Words>384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veronika.hotova</dc:creator>
  <cp:lastModifiedBy>Veronika Nekvindová Hotová</cp:lastModifiedBy>
  <cp:revision>62</cp:revision>
  <cp:lastPrinted>2025-02-24T08:01:00Z</cp:lastPrinted>
  <dcterms:created xsi:type="dcterms:W3CDTF">2025-01-08T07:50:00Z</dcterms:created>
  <dcterms:modified xsi:type="dcterms:W3CDTF">2026-04-28T08:38:00Z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Adobe InDesign 20.0 (Windows)</vt:lpwstr>
  </property>
  <property fmtid="{D5CDD505-2E9C-101B-9397-08002B2CF9AE}" pid="4" name="LastSaved">
    <vt:filetime>2024-11-12T00:00:00Z</vt:filetime>
  </property>
</Properties>
</file>